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D5E19" w14:textId="0E5D4ADE" w:rsidR="00AE2AE4" w:rsidRPr="009173EB" w:rsidRDefault="0043249C" w:rsidP="0052786E">
      <w:pPr>
        <w:tabs>
          <w:tab w:val="center" w:pos="4275"/>
          <w:tab w:val="left" w:pos="5387"/>
        </w:tabs>
        <w:jc w:val="center"/>
        <w:rPr>
          <w:b/>
          <w:color w:val="800000"/>
          <w:sz w:val="28"/>
          <w:szCs w:val="28"/>
          <w:lang w:val="de-CH"/>
        </w:rPr>
      </w:pPr>
      <w:r>
        <w:rPr>
          <w:b/>
          <w:color w:val="800000"/>
          <w:sz w:val="28"/>
          <w:szCs w:val="28"/>
          <w:lang w:val="de-CH"/>
        </w:rPr>
        <w:t xml:space="preserve"> SLP SINGLE-LAYER-PANEL</w:t>
      </w:r>
      <w:bookmarkStart w:id="0" w:name="_GoBack"/>
      <w:bookmarkEnd w:id="0"/>
    </w:p>
    <w:p w14:paraId="3BEFDF4A" w14:textId="77777777" w:rsidR="00AE2AE4" w:rsidRPr="00A35409" w:rsidRDefault="00AE2AE4" w:rsidP="0052786E">
      <w:pPr>
        <w:tabs>
          <w:tab w:val="center" w:pos="4275"/>
          <w:tab w:val="left" w:pos="5387"/>
        </w:tabs>
        <w:jc w:val="center"/>
        <w:rPr>
          <w:szCs w:val="22"/>
          <w:lang w:val="en-AU"/>
        </w:rPr>
      </w:pPr>
    </w:p>
    <w:p w14:paraId="604C78D9" w14:textId="77777777" w:rsidR="00A21AA1" w:rsidRPr="00A35409" w:rsidRDefault="00A21AA1" w:rsidP="00A21AA1">
      <w:pPr>
        <w:widowControl w:val="0"/>
        <w:tabs>
          <w:tab w:val="center" w:pos="4275"/>
          <w:tab w:val="left" w:pos="5387"/>
        </w:tabs>
        <w:autoSpaceDE w:val="0"/>
        <w:autoSpaceDN w:val="0"/>
        <w:adjustRightInd w:val="0"/>
        <w:spacing w:line="245" w:lineRule="exact"/>
        <w:ind w:right="-2"/>
        <w:jc w:val="center"/>
        <w:rPr>
          <w:rFonts w:cs="Arial"/>
          <w:sz w:val="24"/>
          <w:szCs w:val="24"/>
          <w:u w:val="single" w:color="3B3838" w:themeColor="background2" w:themeShade="40"/>
          <w:lang w:val="en-AU"/>
        </w:rPr>
      </w:pPr>
      <w:r w:rsidRPr="00A35409">
        <w:rPr>
          <w:rFonts w:cs="Arial"/>
          <w:color w:val="800000"/>
          <w:sz w:val="24"/>
          <w:szCs w:val="24"/>
          <w:u w:val="single" w:color="3B3838" w:themeColor="background2" w:themeShade="40"/>
          <w:lang w:val="en-AU"/>
        </w:rPr>
        <w:t>Technical Data Sheet</w:t>
      </w:r>
    </w:p>
    <w:p w14:paraId="09EF40D0" w14:textId="77777777" w:rsidR="00AE2AE4" w:rsidRPr="00A35409" w:rsidRDefault="00AE2AE4" w:rsidP="0052786E">
      <w:pPr>
        <w:tabs>
          <w:tab w:val="left" w:pos="5387"/>
        </w:tabs>
        <w:jc w:val="center"/>
        <w:rPr>
          <w:rFonts w:cs="Arial"/>
          <w:szCs w:val="22"/>
          <w:lang w:val="en-AU"/>
        </w:rPr>
      </w:pPr>
    </w:p>
    <w:p w14:paraId="3A9617D9" w14:textId="77777777" w:rsidR="00AE2AE4" w:rsidRPr="00A35409" w:rsidRDefault="00AE2AE4" w:rsidP="00AE2AE4">
      <w:pPr>
        <w:tabs>
          <w:tab w:val="left" w:pos="5387"/>
        </w:tabs>
        <w:rPr>
          <w:color w:val="A50021"/>
          <w:lang w:val="en-AU"/>
        </w:rPr>
      </w:pPr>
    </w:p>
    <w:p w14:paraId="2B1DA0B9" w14:textId="77777777" w:rsidR="00AE2AE4" w:rsidRPr="00A35409" w:rsidRDefault="00AE2AE4" w:rsidP="00AE2AE4">
      <w:pPr>
        <w:tabs>
          <w:tab w:val="left" w:pos="5387"/>
        </w:tabs>
        <w:rPr>
          <w:lang w:val="en-AU"/>
        </w:rPr>
      </w:pPr>
      <w:r w:rsidRPr="00A35409">
        <w:rPr>
          <w:lang w:val="en-AU"/>
        </w:rPr>
        <w:t xml:space="preserve">                           </w:t>
      </w:r>
      <w:r w:rsidRPr="00A35409">
        <w:rPr>
          <w:noProof/>
          <w:lang w:val="de-CH" w:eastAsia="de-CH"/>
        </w:rPr>
        <w:drawing>
          <wp:inline distT="0" distB="0" distL="0" distR="0" wp14:anchorId="6DC02A62" wp14:editId="0026E8E4">
            <wp:extent cx="4189863" cy="2097214"/>
            <wp:effectExtent l="0" t="0" r="1270" b="0"/>
            <wp:docPr id="10" name="Grafik 10" descr="N:\ALLE\BENUTZER\Bruno\001-Ordner CH - ITA - FRZ - ENGL\CH Deutsch Tech. Merkblätter\Melani Vollh. Holzleimb. Platten 1-3 bs16\Gr. 3.5 ESP -K b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ALLE\BENUTZER\Bruno\001-Ordner CH - ITA - FRZ - ENGL\CH Deutsch Tech. Merkblätter\Melani Vollh. Holzleimb. Platten 1-3 bs16\Gr. 3.5 ESP -K bs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382" cy="209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B9839" w14:textId="77777777" w:rsidR="00AE2AE4" w:rsidRPr="00A35409" w:rsidRDefault="00AE2AE4" w:rsidP="00AE2AE4">
      <w:pPr>
        <w:tabs>
          <w:tab w:val="left" w:pos="5387"/>
        </w:tabs>
        <w:rPr>
          <w:rFonts w:cs="Arial"/>
          <w:szCs w:val="22"/>
          <w:lang w:val="en-AU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7" w:type="dxa"/>
          <w:bottom w:w="17" w:type="dxa"/>
        </w:tblCellMar>
        <w:tblLook w:val="04A0" w:firstRow="1" w:lastRow="0" w:firstColumn="1" w:lastColumn="0" w:noHBand="0" w:noVBand="1"/>
      </w:tblPr>
      <w:tblGrid>
        <w:gridCol w:w="2858"/>
        <w:gridCol w:w="3287"/>
        <w:gridCol w:w="1000"/>
        <w:gridCol w:w="2778"/>
      </w:tblGrid>
      <w:tr w:rsidR="007651E4" w:rsidRPr="0043249C" w14:paraId="4E1E2165" w14:textId="77777777" w:rsidTr="00A35409">
        <w:trPr>
          <w:trHeight w:val="284"/>
        </w:trPr>
        <w:tc>
          <w:tcPr>
            <w:tcW w:w="2858" w:type="dxa"/>
            <w:tcBorders>
              <w:bottom w:val="nil"/>
              <w:right w:val="single" w:sz="4" w:space="0" w:color="auto"/>
            </w:tcBorders>
          </w:tcPr>
          <w:p w14:paraId="13FB9355" w14:textId="6A15A203" w:rsidR="00AE2AE4" w:rsidRPr="00A35409" w:rsidRDefault="00A21AA1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Wood type:</w:t>
            </w:r>
          </w:p>
        </w:tc>
        <w:tc>
          <w:tcPr>
            <w:tcW w:w="7065" w:type="dxa"/>
            <w:gridSpan w:val="3"/>
            <w:tcBorders>
              <w:left w:val="single" w:sz="4" w:space="0" w:color="auto"/>
              <w:bottom w:val="nil"/>
            </w:tcBorders>
          </w:tcPr>
          <w:p w14:paraId="68B4047A" w14:textId="77777777" w:rsidR="00A21AA1" w:rsidRPr="00A35409" w:rsidRDefault="00A21AA1" w:rsidP="00A21AA1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DF1A3F">
              <w:rPr>
                <w:rFonts w:cs="Arial"/>
                <w:color w:val="3B3838" w:themeColor="background2" w:themeShade="40"/>
                <w:szCs w:val="22"/>
                <w:lang w:val="en-AU"/>
              </w:rPr>
              <w:t>Spruce/fir</w:t>
            </w:r>
          </w:p>
          <w:p w14:paraId="5594F23E" w14:textId="773FED40" w:rsidR="00AE2AE4" w:rsidRPr="00A35409" w:rsidRDefault="00A21AA1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Others on request</w:t>
            </w:r>
          </w:p>
        </w:tc>
      </w:tr>
      <w:tr w:rsidR="007651E4" w:rsidRPr="0043249C" w14:paraId="1C8477E0" w14:textId="77777777" w:rsidTr="00A35409">
        <w:trPr>
          <w:trHeight w:val="284"/>
        </w:trPr>
        <w:tc>
          <w:tcPr>
            <w:tcW w:w="2858" w:type="dxa"/>
            <w:tcBorders>
              <w:top w:val="nil"/>
              <w:bottom w:val="nil"/>
              <w:right w:val="single" w:sz="4" w:space="0" w:color="auto"/>
            </w:tcBorders>
          </w:tcPr>
          <w:p w14:paraId="74F3F69B" w14:textId="4EDD0FD3" w:rsidR="00AE2AE4" w:rsidRPr="00A35409" w:rsidRDefault="00A35409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>
              <w:rPr>
                <w:rFonts w:cs="Arial"/>
                <w:color w:val="3B3838" w:themeColor="background2" w:themeShade="40"/>
                <w:szCs w:val="22"/>
                <w:lang w:val="en-AU"/>
              </w:rPr>
              <w:t>Quality</w:t>
            </w:r>
            <w:r w:rsidR="00AE2AE4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  <w:p w14:paraId="3A861604" w14:textId="4BF71F54" w:rsidR="00A35409" w:rsidRPr="00A35409" w:rsidRDefault="00A35409" w:rsidP="00A35409">
            <w:pPr>
              <w:rPr>
                <w:rFonts w:cs="Arial"/>
                <w:color w:val="3B3838" w:themeColor="background2" w:themeShade="40"/>
                <w:sz w:val="16"/>
                <w:szCs w:val="16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 w:val="16"/>
                <w:szCs w:val="16"/>
                <w:lang w:val="en-AU"/>
              </w:rPr>
              <w:t>(for a detailed description of quality</w:t>
            </w:r>
          </w:p>
          <w:p w14:paraId="505ABEFE" w14:textId="450772CA" w:rsidR="00AE2AE4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 w:val="16"/>
                <w:szCs w:val="16"/>
                <w:lang w:val="en-AU"/>
              </w:rPr>
              <w:t>see page 3.9)</w:t>
            </w:r>
          </w:p>
        </w:tc>
        <w:tc>
          <w:tcPr>
            <w:tcW w:w="7065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445E0338" w14:textId="32CF5734" w:rsidR="00AE2AE4" w:rsidRPr="00A35409" w:rsidRDefault="00AE2AE4" w:rsidP="00A65602">
            <w:pPr>
              <w:tabs>
                <w:tab w:val="left" w:pos="601"/>
              </w:tabs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B/B</w:t>
            </w: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ab/>
            </w:r>
            <w:r w:rsidR="00A21AA1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for applications with both sides visible/exposed</w:t>
            </w:r>
          </w:p>
          <w:p w14:paraId="6326874B" w14:textId="77777777" w:rsidR="00A21AA1" w:rsidRPr="00A35409" w:rsidRDefault="00AE2AE4" w:rsidP="00A65602">
            <w:pPr>
              <w:tabs>
                <w:tab w:val="left" w:pos="601"/>
              </w:tabs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B/C</w:t>
            </w: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ab/>
            </w:r>
            <w:r w:rsidR="00A21AA1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for applications with one side visible/exposed </w:t>
            </w:r>
          </w:p>
          <w:p w14:paraId="6CA1F6C3" w14:textId="751C8BA7" w:rsidR="00AE2AE4" w:rsidRPr="00A35409" w:rsidRDefault="00AE2AE4" w:rsidP="00A65602">
            <w:pPr>
              <w:tabs>
                <w:tab w:val="left" w:pos="601"/>
              </w:tabs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C/C</w:t>
            </w: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ab/>
            </w:r>
            <w:r w:rsidR="00A21AA1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for non-exposed/visible applications</w:t>
            </w:r>
          </w:p>
        </w:tc>
      </w:tr>
      <w:tr w:rsidR="007651E4" w:rsidRPr="00A35409" w14:paraId="0F19DC5C" w14:textId="77777777" w:rsidTr="00A35409">
        <w:trPr>
          <w:trHeight w:val="284"/>
        </w:trPr>
        <w:tc>
          <w:tcPr>
            <w:tcW w:w="2858" w:type="dxa"/>
            <w:tcBorders>
              <w:top w:val="nil"/>
              <w:bottom w:val="nil"/>
              <w:right w:val="single" w:sz="4" w:space="0" w:color="auto"/>
            </w:tcBorders>
          </w:tcPr>
          <w:p w14:paraId="20F7888B" w14:textId="36ACE662" w:rsidR="00AE2AE4" w:rsidRPr="00A35409" w:rsidRDefault="00A21AA1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Strength class</w:t>
            </w:r>
            <w:r w:rsidR="00AE2AE4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7065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533E10DD" w14:textId="77777777" w:rsidR="00AE2AE4" w:rsidRPr="00A35409" w:rsidRDefault="00AE2AE4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-</w:t>
            </w:r>
          </w:p>
        </w:tc>
      </w:tr>
      <w:tr w:rsidR="007651E4" w:rsidRPr="0043249C" w14:paraId="658B9665" w14:textId="77777777" w:rsidTr="00A35409">
        <w:trPr>
          <w:trHeight w:val="284"/>
        </w:trPr>
        <w:tc>
          <w:tcPr>
            <w:tcW w:w="2858" w:type="dxa"/>
            <w:tcBorders>
              <w:top w:val="nil"/>
              <w:bottom w:val="nil"/>
              <w:right w:val="single" w:sz="4" w:space="0" w:color="auto"/>
            </w:tcBorders>
          </w:tcPr>
          <w:p w14:paraId="6E276260" w14:textId="77EB21D5" w:rsidR="00AE2AE4" w:rsidRPr="00A35409" w:rsidRDefault="00A21AA1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Panel thickness</w:t>
            </w:r>
            <w:r w:rsidR="00AE2AE4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7065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77F5FC7A" w14:textId="4BDAF3DB" w:rsidR="00AE2AE4" w:rsidRPr="00A35409" w:rsidRDefault="00AE2AE4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20 </w:t>
            </w:r>
            <w:r w:rsidR="00A21AA1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to</w:t>
            </w: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80 mm</w:t>
            </w:r>
          </w:p>
          <w:p w14:paraId="32E3BB0C" w14:textId="1F33DB7F" w:rsidR="00AE2AE4" w:rsidRPr="00A35409" w:rsidRDefault="00A21AA1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Others on request</w:t>
            </w:r>
          </w:p>
        </w:tc>
      </w:tr>
      <w:tr w:rsidR="007651E4" w:rsidRPr="0043249C" w14:paraId="4334B7CC" w14:textId="77777777" w:rsidTr="00A35409">
        <w:trPr>
          <w:trHeight w:val="284"/>
        </w:trPr>
        <w:tc>
          <w:tcPr>
            <w:tcW w:w="2858" w:type="dxa"/>
            <w:tcBorders>
              <w:top w:val="nil"/>
              <w:bottom w:val="nil"/>
              <w:right w:val="single" w:sz="4" w:space="0" w:color="auto"/>
            </w:tcBorders>
          </w:tcPr>
          <w:p w14:paraId="37159521" w14:textId="7511E287" w:rsidR="00AE2AE4" w:rsidRPr="00A35409" w:rsidRDefault="00A21AA1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Panel width</w:t>
            </w:r>
            <w:r w:rsidR="00AE2AE4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7065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5206F72B" w14:textId="4B5E4FEE" w:rsidR="00AE2AE4" w:rsidRPr="00A35409" w:rsidRDefault="00AE2AE4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150 </w:t>
            </w:r>
            <w:r w:rsidR="00A21AA1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to</w:t>
            </w: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1000 mm</w:t>
            </w:r>
          </w:p>
          <w:p w14:paraId="32F13CBA" w14:textId="77777777" w:rsidR="00A35409" w:rsidRPr="00A35409" w:rsidRDefault="00A35409" w:rsidP="00A35409">
            <w:pPr>
              <w:tabs>
                <w:tab w:val="right" w:pos="2019"/>
              </w:tabs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All widths within this range are possible. </w:t>
            </w:r>
            <w:r w:rsidRPr="00DF1A3F">
              <w:rPr>
                <w:rFonts w:cs="Arial"/>
                <w:color w:val="3B3838" w:themeColor="background2" w:themeShade="40"/>
                <w:szCs w:val="22"/>
                <w:lang w:val="en-AU"/>
              </w:rPr>
              <w:t>Billed</w:t>
            </w: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per 50 mm increments.</w:t>
            </w:r>
          </w:p>
          <w:p w14:paraId="223E183E" w14:textId="59E44E6B" w:rsidR="00AE2AE4" w:rsidRPr="00A35409" w:rsidRDefault="00A21AA1" w:rsidP="00A65602">
            <w:pPr>
              <w:tabs>
                <w:tab w:val="left" w:pos="838"/>
              </w:tabs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Others on request</w:t>
            </w:r>
          </w:p>
        </w:tc>
      </w:tr>
      <w:tr w:rsidR="007651E4" w:rsidRPr="0043249C" w14:paraId="258C4E78" w14:textId="77777777" w:rsidTr="00A35409">
        <w:trPr>
          <w:trHeight w:val="284"/>
        </w:trPr>
        <w:tc>
          <w:tcPr>
            <w:tcW w:w="2858" w:type="dxa"/>
            <w:tcBorders>
              <w:top w:val="nil"/>
              <w:bottom w:val="nil"/>
              <w:right w:val="single" w:sz="4" w:space="0" w:color="auto"/>
            </w:tcBorders>
          </w:tcPr>
          <w:p w14:paraId="587BEC91" w14:textId="672E873D" w:rsidR="00AE2AE4" w:rsidRPr="00A35409" w:rsidRDefault="00A21AA1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Length</w:t>
            </w:r>
            <w:r w:rsidR="00AE2AE4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7065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252F6040" w14:textId="2C4B8BD4" w:rsidR="00AE2AE4" w:rsidRPr="00A35409" w:rsidRDefault="00A35409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6904C2">
              <w:rPr>
                <w:rFonts w:cs="Arial"/>
                <w:color w:val="3B3838" w:themeColor="background2" w:themeShade="40"/>
                <w:szCs w:val="22"/>
                <w:lang w:val="en-AU"/>
              </w:rPr>
              <w:t>According to list</w:t>
            </w:r>
            <w:r w:rsidR="00AE2AE4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, </w:t>
            </w:r>
            <w:r>
              <w:rPr>
                <w:rFonts w:cs="Arial"/>
                <w:color w:val="3B3838" w:themeColor="background2" w:themeShade="40"/>
                <w:szCs w:val="22"/>
                <w:lang w:val="en-AU"/>
              </w:rPr>
              <w:t>up to</w:t>
            </w:r>
            <w:r w:rsidR="00AE2AE4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14.00 m</w:t>
            </w:r>
          </w:p>
        </w:tc>
      </w:tr>
      <w:tr w:rsidR="007651E4" w:rsidRPr="00A35409" w14:paraId="27CAD1F4" w14:textId="77777777" w:rsidTr="00A35409">
        <w:trPr>
          <w:trHeight w:val="284"/>
        </w:trPr>
        <w:tc>
          <w:tcPr>
            <w:tcW w:w="2858" w:type="dxa"/>
            <w:tcBorders>
              <w:top w:val="nil"/>
              <w:bottom w:val="nil"/>
              <w:right w:val="single" w:sz="4" w:space="0" w:color="auto"/>
            </w:tcBorders>
          </w:tcPr>
          <w:p w14:paraId="12AB158F" w14:textId="46F35CF9" w:rsidR="00AE2AE4" w:rsidRPr="00A35409" w:rsidRDefault="006904C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6904C2">
              <w:rPr>
                <w:rFonts w:cs="Arial"/>
                <w:color w:val="3B3838" w:themeColor="background2" w:themeShade="40"/>
                <w:szCs w:val="22"/>
                <w:lang w:val="en-AU"/>
              </w:rPr>
              <w:t>L</w:t>
            </w:r>
            <w:r w:rsidR="00A21AA1" w:rsidRPr="006904C2">
              <w:rPr>
                <w:rFonts w:cs="Arial"/>
                <w:color w:val="3B3838" w:themeColor="background2" w:themeShade="40"/>
                <w:szCs w:val="22"/>
                <w:lang w:val="en-AU"/>
              </w:rPr>
              <w:t>aminate widths:</w:t>
            </w:r>
          </w:p>
        </w:tc>
        <w:tc>
          <w:tcPr>
            <w:tcW w:w="7065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4866B8C2" w14:textId="019498A8" w:rsidR="00AE2AE4" w:rsidRPr="00A35409" w:rsidRDefault="006904C2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>
              <w:rPr>
                <w:rFonts w:cs="Arial"/>
                <w:color w:val="3B3838" w:themeColor="background2" w:themeShade="40"/>
                <w:szCs w:val="22"/>
                <w:lang w:val="en-AU"/>
              </w:rPr>
              <w:t>Indefinite</w:t>
            </w:r>
            <w:r w:rsidR="00AE2AE4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, 40 </w:t>
            </w:r>
            <w:r w:rsidR="00A21AA1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to</w:t>
            </w:r>
            <w:r w:rsidR="00AE2AE4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70 mm</w:t>
            </w:r>
          </w:p>
        </w:tc>
      </w:tr>
      <w:tr w:rsidR="007651E4" w:rsidRPr="0043249C" w14:paraId="79865E15" w14:textId="77777777" w:rsidTr="00A35409">
        <w:trPr>
          <w:trHeight w:val="284"/>
        </w:trPr>
        <w:tc>
          <w:tcPr>
            <w:tcW w:w="2858" w:type="dxa"/>
            <w:tcBorders>
              <w:top w:val="nil"/>
              <w:bottom w:val="nil"/>
              <w:right w:val="single" w:sz="4" w:space="0" w:color="auto"/>
            </w:tcBorders>
          </w:tcPr>
          <w:p w14:paraId="2AE55190" w14:textId="586A494A" w:rsidR="00AE2AE4" w:rsidRPr="00A35409" w:rsidRDefault="00A21AA1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Surface</w:t>
            </w:r>
            <w:r w:rsidR="00AE2AE4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7065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3A76C593" w14:textId="6F38DA1C" w:rsidR="00AE2AE4" w:rsidRPr="00A35409" w:rsidRDefault="00A35409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>
              <w:rPr>
                <w:rFonts w:cs="Arial"/>
                <w:color w:val="3B3838" w:themeColor="background2" w:themeShade="40"/>
                <w:szCs w:val="22"/>
                <w:lang w:val="en-AU"/>
              </w:rPr>
              <w:t>Planed on all sides; bevelling is possible</w:t>
            </w:r>
            <w:r w:rsidR="00AE2AE4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; </w:t>
            </w: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for visible applications, sanding the surface is recommended (not standard)</w:t>
            </w:r>
          </w:p>
        </w:tc>
      </w:tr>
      <w:tr w:rsidR="007651E4" w:rsidRPr="0043249C" w14:paraId="58FA8023" w14:textId="77777777" w:rsidTr="00A35409">
        <w:trPr>
          <w:trHeight w:val="284"/>
        </w:trPr>
        <w:tc>
          <w:tcPr>
            <w:tcW w:w="2858" w:type="dxa"/>
            <w:tcBorders>
              <w:top w:val="nil"/>
              <w:bottom w:val="nil"/>
              <w:right w:val="single" w:sz="4" w:space="0" w:color="auto"/>
            </w:tcBorders>
          </w:tcPr>
          <w:p w14:paraId="32D448FC" w14:textId="77777777" w:rsidR="00AE2AE4" w:rsidRPr="00A35409" w:rsidRDefault="00AE2AE4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Profile:</w:t>
            </w:r>
          </w:p>
        </w:tc>
        <w:tc>
          <w:tcPr>
            <w:tcW w:w="7065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1500C10B" w14:textId="60FAB2EF" w:rsidR="00AE2AE4" w:rsidRPr="00A35409" w:rsidRDefault="00A35409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Profiles are possible by arrangement</w:t>
            </w:r>
          </w:p>
        </w:tc>
      </w:tr>
      <w:tr w:rsidR="007651E4" w:rsidRPr="0043249C" w14:paraId="3ACF7E1F" w14:textId="77777777" w:rsidTr="00A35409">
        <w:trPr>
          <w:trHeight w:val="284"/>
        </w:trPr>
        <w:tc>
          <w:tcPr>
            <w:tcW w:w="2858" w:type="dxa"/>
            <w:tcBorders>
              <w:top w:val="nil"/>
              <w:bottom w:val="nil"/>
              <w:right w:val="single" w:sz="4" w:space="0" w:color="auto"/>
            </w:tcBorders>
          </w:tcPr>
          <w:p w14:paraId="1D12A0F3" w14:textId="6721B66C" w:rsidR="00AE2AE4" w:rsidRPr="00A35409" w:rsidRDefault="00A21AA1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Specific weight:</w:t>
            </w:r>
          </w:p>
        </w:tc>
        <w:tc>
          <w:tcPr>
            <w:tcW w:w="7065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6EB542C5" w14:textId="012F73FB" w:rsidR="00AE2AE4" w:rsidRPr="00A35409" w:rsidRDefault="00AE2AE4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5.0 </w:t>
            </w:r>
            <w:proofErr w:type="spellStart"/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kN</w:t>
            </w:r>
            <w:proofErr w:type="spellEnd"/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/m</w:t>
            </w:r>
            <w:r w:rsidRPr="00A35409">
              <w:rPr>
                <w:rFonts w:cs="Arial"/>
                <w:color w:val="3B3838" w:themeColor="background2" w:themeShade="40"/>
                <w:szCs w:val="22"/>
                <w:vertAlign w:val="superscript"/>
                <w:lang w:val="en-AU"/>
              </w:rPr>
              <w:t>3</w:t>
            </w: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(</w:t>
            </w:r>
            <w:r w:rsidR="00A21AA1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according to</w:t>
            </w: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SIA 261)</w:t>
            </w:r>
          </w:p>
        </w:tc>
      </w:tr>
      <w:tr w:rsidR="007651E4" w:rsidRPr="00A35409" w14:paraId="492327E1" w14:textId="77777777" w:rsidTr="00A35409">
        <w:trPr>
          <w:trHeight w:val="284"/>
        </w:trPr>
        <w:tc>
          <w:tcPr>
            <w:tcW w:w="2858" w:type="dxa"/>
            <w:tcBorders>
              <w:top w:val="nil"/>
              <w:bottom w:val="nil"/>
              <w:right w:val="single" w:sz="4" w:space="0" w:color="auto"/>
            </w:tcBorders>
          </w:tcPr>
          <w:p w14:paraId="45263D29" w14:textId="4CCDA769" w:rsidR="00AE2AE4" w:rsidRPr="00A35409" w:rsidRDefault="00A21AA1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Moisture content</w:t>
            </w:r>
            <w:r w:rsidR="00AE2AE4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7065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670515D3" w14:textId="77777777" w:rsidR="00AE2AE4" w:rsidRPr="00A35409" w:rsidRDefault="00AE2AE4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12% ± 2%</w:t>
            </w:r>
          </w:p>
        </w:tc>
      </w:tr>
      <w:tr w:rsidR="007651E4" w:rsidRPr="00A35409" w14:paraId="13DD51FF" w14:textId="77777777" w:rsidTr="00A35409">
        <w:trPr>
          <w:trHeight w:hRule="exact" w:val="57"/>
        </w:trPr>
        <w:tc>
          <w:tcPr>
            <w:tcW w:w="2858" w:type="dxa"/>
            <w:tcBorders>
              <w:top w:val="nil"/>
              <w:bottom w:val="nil"/>
              <w:right w:val="single" w:sz="4" w:space="0" w:color="auto"/>
            </w:tcBorders>
          </w:tcPr>
          <w:p w14:paraId="64BDAF9D" w14:textId="77777777" w:rsidR="00AE2AE4" w:rsidRPr="00A35409" w:rsidRDefault="00AE2AE4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7065" w:type="dxa"/>
            <w:gridSpan w:val="3"/>
            <w:tcBorders>
              <w:top w:val="nil"/>
              <w:left w:val="single" w:sz="4" w:space="0" w:color="auto"/>
              <w:bottom w:val="nil"/>
            </w:tcBorders>
          </w:tcPr>
          <w:p w14:paraId="5C0701CF" w14:textId="77777777" w:rsidR="00AE2AE4" w:rsidRPr="00A35409" w:rsidRDefault="00AE2AE4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</w:tr>
      <w:tr w:rsidR="007651E4" w:rsidRPr="00A35409" w14:paraId="6F1D55B8" w14:textId="77777777" w:rsidTr="00A35409">
        <w:trPr>
          <w:trHeight w:val="284"/>
        </w:trPr>
        <w:tc>
          <w:tcPr>
            <w:tcW w:w="2858" w:type="dxa"/>
            <w:tcBorders>
              <w:top w:val="nil"/>
              <w:bottom w:val="nil"/>
              <w:right w:val="single" w:sz="4" w:space="0" w:color="auto"/>
            </w:tcBorders>
          </w:tcPr>
          <w:p w14:paraId="2C9F576A" w14:textId="36BEDBCE" w:rsidR="00AE2AE4" w:rsidRPr="00A35409" w:rsidRDefault="00A21AA1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Physical properties:</w:t>
            </w:r>
          </w:p>
        </w:tc>
        <w:tc>
          <w:tcPr>
            <w:tcW w:w="32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7E944B0" w14:textId="72B87CAB" w:rsidR="00AE2AE4" w:rsidRPr="00A35409" w:rsidRDefault="00A35409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Thermal conductivity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4AFD0335" w14:textId="77777777" w:rsidR="00AE2AE4" w:rsidRPr="00A35409" w:rsidRDefault="00AE2AE4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ascii="Symbol" w:hAnsi="Symbol" w:cs="Arial"/>
                <w:color w:val="3B3838" w:themeColor="background2" w:themeShade="40"/>
                <w:szCs w:val="22"/>
                <w:lang w:val="en-AU"/>
              </w:rPr>
              <w:t>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</w:tcBorders>
          </w:tcPr>
          <w:p w14:paraId="6770D80D" w14:textId="77777777" w:rsidR="00AE2AE4" w:rsidRPr="00A35409" w:rsidRDefault="00AE2AE4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= 0.13 W/</w:t>
            </w:r>
            <w:proofErr w:type="spellStart"/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mK</w:t>
            </w:r>
            <w:proofErr w:type="spellEnd"/>
          </w:p>
        </w:tc>
      </w:tr>
      <w:tr w:rsidR="007651E4" w:rsidRPr="00A35409" w14:paraId="2A745819" w14:textId="77777777" w:rsidTr="00A35409">
        <w:trPr>
          <w:trHeight w:val="284"/>
        </w:trPr>
        <w:tc>
          <w:tcPr>
            <w:tcW w:w="2858" w:type="dxa"/>
            <w:tcBorders>
              <w:top w:val="nil"/>
              <w:bottom w:val="nil"/>
              <w:right w:val="single" w:sz="4" w:space="0" w:color="auto"/>
            </w:tcBorders>
          </w:tcPr>
          <w:p w14:paraId="536E5C5E" w14:textId="77777777" w:rsidR="00AE2AE4" w:rsidRPr="00A35409" w:rsidRDefault="00AE2AE4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32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DA6AF9" w14:textId="6C6BFA1D" w:rsidR="00AE2AE4" w:rsidRPr="00A35409" w:rsidRDefault="00A35409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Specific heat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1546B0B8" w14:textId="77777777" w:rsidR="00AE2AE4" w:rsidRPr="00A35409" w:rsidRDefault="00AE2AE4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c</w:t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</w:tcBorders>
          </w:tcPr>
          <w:p w14:paraId="53F649A6" w14:textId="77777777" w:rsidR="00AE2AE4" w:rsidRPr="00A35409" w:rsidRDefault="00AE2AE4" w:rsidP="00A65602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= 2.0 - 2.4 kJ/</w:t>
            </w:r>
            <w:proofErr w:type="spellStart"/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kgK</w:t>
            </w:r>
            <w:proofErr w:type="spellEnd"/>
          </w:p>
        </w:tc>
      </w:tr>
      <w:tr w:rsidR="00A35409" w:rsidRPr="00A35409" w14:paraId="06849E1B" w14:textId="77777777" w:rsidTr="00A35409">
        <w:trPr>
          <w:trHeight w:val="284"/>
        </w:trPr>
        <w:tc>
          <w:tcPr>
            <w:tcW w:w="2858" w:type="dxa"/>
            <w:tcBorders>
              <w:top w:val="nil"/>
              <w:bottom w:val="nil"/>
              <w:right w:val="single" w:sz="4" w:space="0" w:color="auto"/>
            </w:tcBorders>
          </w:tcPr>
          <w:p w14:paraId="4C64750C" w14:textId="77777777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32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EB2F84" w14:textId="65DB67FF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Water vapour permeability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D8AB2D9" w14:textId="77777777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ascii="Symbol" w:hAnsi="Symbol" w:cs="Arial"/>
                <w:color w:val="3B3838" w:themeColor="background2" w:themeShade="40"/>
                <w:szCs w:val="22"/>
                <w:lang w:val="en-AU"/>
              </w:rPr>
              <w:sym w:font="Symbol" w:char="F064"/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</w:tcBorders>
          </w:tcPr>
          <w:p w14:paraId="1CFBE4C8" w14:textId="77777777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= 0.035 - 0.015 mg/</w:t>
            </w:r>
            <w:proofErr w:type="spellStart"/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mhPa</w:t>
            </w:r>
            <w:proofErr w:type="spellEnd"/>
          </w:p>
        </w:tc>
      </w:tr>
      <w:tr w:rsidR="00A35409" w:rsidRPr="00A35409" w14:paraId="0D041710" w14:textId="77777777" w:rsidTr="00A35409">
        <w:trPr>
          <w:trHeight w:val="284"/>
        </w:trPr>
        <w:tc>
          <w:tcPr>
            <w:tcW w:w="2858" w:type="dxa"/>
            <w:tcBorders>
              <w:top w:val="nil"/>
              <w:bottom w:val="nil"/>
              <w:right w:val="single" w:sz="4" w:space="0" w:color="auto"/>
            </w:tcBorders>
          </w:tcPr>
          <w:p w14:paraId="28B2364B" w14:textId="77777777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32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7D9B5D5" w14:textId="4EA9BEDF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784D33">
              <w:rPr>
                <w:rFonts w:cs="Arial"/>
                <w:color w:val="3B3838" w:themeColor="background2" w:themeShade="40"/>
                <w:szCs w:val="22"/>
                <w:lang w:val="en-AU"/>
              </w:rPr>
              <w:t>Diffusion Resistance Factor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56219D5F" w14:textId="77777777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sym w:font="Symbol" w:char="F06D"/>
            </w:r>
          </w:p>
        </w:tc>
        <w:tc>
          <w:tcPr>
            <w:tcW w:w="2778" w:type="dxa"/>
            <w:tcBorders>
              <w:top w:val="nil"/>
              <w:left w:val="nil"/>
              <w:bottom w:val="nil"/>
            </w:tcBorders>
          </w:tcPr>
          <w:p w14:paraId="629F1C0D" w14:textId="77777777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= 20 - 40</w:t>
            </w:r>
          </w:p>
        </w:tc>
      </w:tr>
      <w:tr w:rsidR="00A35409" w:rsidRPr="00A35409" w14:paraId="7107313C" w14:textId="77777777" w:rsidTr="00A35409">
        <w:trPr>
          <w:trHeight w:hRule="exact" w:val="57"/>
        </w:trPr>
        <w:tc>
          <w:tcPr>
            <w:tcW w:w="2858" w:type="dxa"/>
            <w:tcBorders>
              <w:top w:val="nil"/>
              <w:bottom w:val="nil"/>
              <w:right w:val="single" w:sz="4" w:space="0" w:color="auto"/>
            </w:tcBorders>
          </w:tcPr>
          <w:p w14:paraId="70F56959" w14:textId="77777777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328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D75F70" w14:textId="77777777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</w:tcPr>
          <w:p w14:paraId="0E7518F1" w14:textId="77777777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  <w:tc>
          <w:tcPr>
            <w:tcW w:w="2778" w:type="dxa"/>
            <w:tcBorders>
              <w:top w:val="nil"/>
              <w:left w:val="nil"/>
              <w:bottom w:val="nil"/>
            </w:tcBorders>
          </w:tcPr>
          <w:p w14:paraId="3D4A9371" w14:textId="77777777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</w:tr>
      <w:tr w:rsidR="00A35409" w:rsidRPr="0043249C" w14:paraId="0D04EEB5" w14:textId="77777777" w:rsidTr="00A35409">
        <w:trPr>
          <w:trHeight w:val="284"/>
        </w:trPr>
        <w:tc>
          <w:tcPr>
            <w:tcW w:w="285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3BF8CD2C" w14:textId="0BE78973" w:rsidR="00A35409" w:rsidRPr="00A35409" w:rsidRDefault="001D018F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>
              <w:rPr>
                <w:rFonts w:cs="Arial"/>
                <w:color w:val="3B3838" w:themeColor="background2" w:themeShade="40"/>
                <w:szCs w:val="22"/>
                <w:lang w:val="en-AU"/>
              </w:rPr>
              <w:t>Reaction to fire</w:t>
            </w:r>
            <w:r w:rsidR="00A35409"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:</w:t>
            </w:r>
          </w:p>
        </w:tc>
        <w:tc>
          <w:tcPr>
            <w:tcW w:w="7065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2E3ECEC" w14:textId="18A4B747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4.3 (D</w:t>
            </w:r>
            <w:r w:rsidR="001D018F">
              <w:rPr>
                <w:rFonts w:cs="Arial"/>
                <w:color w:val="3B3838" w:themeColor="background2" w:themeShade="40"/>
                <w:szCs w:val="22"/>
                <w:lang w:val="en-AU"/>
              </w:rPr>
              <w:t>-</w:t>
            </w:r>
            <w:r w:rsidR="006904C2">
              <w:rPr>
                <w:rFonts w:cs="Arial"/>
                <w:color w:val="3B3838" w:themeColor="background2" w:themeShade="40"/>
                <w:szCs w:val="22"/>
                <w:lang w:val="en-AU"/>
              </w:rPr>
              <w:t>s</w:t>
            </w: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2, </w:t>
            </w:r>
            <w:r w:rsidRPr="006904C2">
              <w:rPr>
                <w:rFonts w:cs="Arial"/>
                <w:color w:val="3B3838" w:themeColor="background2" w:themeShade="40"/>
                <w:szCs w:val="22"/>
                <w:lang w:val="en-AU"/>
              </w:rPr>
              <w:t>d</w:t>
            </w:r>
            <w:r w:rsidR="006904C2" w:rsidRPr="006904C2">
              <w:rPr>
                <w:rFonts w:cs="Arial"/>
                <w:color w:val="3B3838" w:themeColor="background2" w:themeShade="40"/>
                <w:szCs w:val="22"/>
                <w:lang w:val="en-AU"/>
              </w:rPr>
              <w:t>0</w:t>
            </w: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according to</w:t>
            </w:r>
            <w:r w:rsidR="006904C2">
              <w:rPr>
                <w:rFonts w:cs="Arial"/>
                <w:color w:val="3B3838" w:themeColor="background2" w:themeShade="40"/>
                <w:szCs w:val="22"/>
                <w:lang w:val="en-AU"/>
              </w:rPr>
              <w:t xml:space="preserve"> European </w:t>
            </w:r>
            <w:r w:rsidR="001D018F">
              <w:rPr>
                <w:rFonts w:cs="Arial"/>
                <w:color w:val="3B3838" w:themeColor="background2" w:themeShade="40"/>
                <w:szCs w:val="22"/>
                <w:lang w:val="en-AU"/>
              </w:rPr>
              <w:t>Standards</w:t>
            </w: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)</w:t>
            </w:r>
          </w:p>
        </w:tc>
      </w:tr>
      <w:tr w:rsidR="00A35409" w:rsidRPr="0043249C" w14:paraId="6650778F" w14:textId="77777777" w:rsidTr="00A35409">
        <w:trPr>
          <w:trHeight w:val="284"/>
        </w:trPr>
        <w:tc>
          <w:tcPr>
            <w:tcW w:w="2858" w:type="dxa"/>
            <w:tcBorders>
              <w:top w:val="single" w:sz="4" w:space="0" w:color="auto"/>
              <w:right w:val="single" w:sz="4" w:space="0" w:color="auto"/>
            </w:tcBorders>
          </w:tcPr>
          <w:p w14:paraId="1146487C" w14:textId="7A6DA275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Gluing:</w:t>
            </w:r>
          </w:p>
        </w:tc>
        <w:tc>
          <w:tcPr>
            <w:tcW w:w="706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14:paraId="63B5997C" w14:textId="77777777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Polyurethane (PUR) Type I adhesive per EN 15425</w:t>
            </w:r>
          </w:p>
          <w:p w14:paraId="48CE0DED" w14:textId="77777777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Solvent-free (no formaldehyde)</w:t>
            </w:r>
          </w:p>
          <w:p w14:paraId="23F91BCF" w14:textId="22268B78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  <w:r w:rsidRPr="00A35409">
              <w:rPr>
                <w:rFonts w:cs="Arial"/>
                <w:color w:val="3B3838" w:themeColor="background2" w:themeShade="40"/>
                <w:szCs w:val="22"/>
                <w:lang w:val="en-AU"/>
              </w:rPr>
              <w:t>Colourless glue lines</w:t>
            </w:r>
          </w:p>
          <w:p w14:paraId="0CC46B2E" w14:textId="77777777" w:rsidR="00A35409" w:rsidRPr="00A35409" w:rsidRDefault="00A35409" w:rsidP="00A35409">
            <w:pPr>
              <w:rPr>
                <w:rFonts w:cs="Arial"/>
                <w:color w:val="3B3838" w:themeColor="background2" w:themeShade="40"/>
                <w:szCs w:val="22"/>
                <w:lang w:val="en-AU"/>
              </w:rPr>
            </w:pPr>
          </w:p>
        </w:tc>
      </w:tr>
    </w:tbl>
    <w:p w14:paraId="38079D77" w14:textId="77777777" w:rsidR="00AE2AE4" w:rsidRPr="00A35409" w:rsidRDefault="00AE2AE4" w:rsidP="00AE2AE4">
      <w:pPr>
        <w:tabs>
          <w:tab w:val="left" w:pos="5387"/>
        </w:tabs>
        <w:rPr>
          <w:rFonts w:cs="Arial"/>
          <w:color w:val="3B3838" w:themeColor="background2" w:themeShade="40"/>
          <w:szCs w:val="22"/>
          <w:lang w:val="en-AU"/>
        </w:rPr>
      </w:pPr>
    </w:p>
    <w:p w14:paraId="1730A304" w14:textId="77777777" w:rsidR="00AE2AE4" w:rsidRPr="00A35409" w:rsidRDefault="00AE2AE4" w:rsidP="00AE2AE4">
      <w:pPr>
        <w:tabs>
          <w:tab w:val="left" w:pos="5387"/>
        </w:tabs>
        <w:rPr>
          <w:rFonts w:cs="Arial"/>
          <w:color w:val="3B3838" w:themeColor="background2" w:themeShade="40"/>
          <w:szCs w:val="22"/>
          <w:lang w:val="en-AU"/>
        </w:rPr>
      </w:pPr>
    </w:p>
    <w:p w14:paraId="3FEAA08D" w14:textId="77777777" w:rsidR="00AE2AE4" w:rsidRPr="00A35409" w:rsidRDefault="00AE2AE4" w:rsidP="00AE2AE4">
      <w:pPr>
        <w:tabs>
          <w:tab w:val="left" w:pos="5387"/>
        </w:tabs>
        <w:rPr>
          <w:color w:val="3B3838" w:themeColor="background2" w:themeShade="40"/>
          <w:lang w:val="en-AU"/>
        </w:rPr>
      </w:pPr>
    </w:p>
    <w:p w14:paraId="7AB58B0A" w14:textId="08FCEE76" w:rsidR="0052786E" w:rsidRPr="00F037C0" w:rsidRDefault="0052786E" w:rsidP="00F037C0">
      <w:pPr>
        <w:rPr>
          <w:rFonts w:cs="Arial"/>
          <w:color w:val="FF0000"/>
          <w:szCs w:val="22"/>
          <w:lang w:val="fr-CH"/>
        </w:rPr>
      </w:pPr>
    </w:p>
    <w:p w14:paraId="6EB3E8D7" w14:textId="77777777" w:rsidR="00A65602" w:rsidRPr="00F037C0" w:rsidRDefault="00A65602" w:rsidP="00AE2AE4">
      <w:pPr>
        <w:tabs>
          <w:tab w:val="center" w:pos="4275"/>
          <w:tab w:val="left" w:pos="5387"/>
        </w:tabs>
        <w:rPr>
          <w:rFonts w:cs="Arial"/>
          <w:color w:val="FF0000"/>
          <w:szCs w:val="22"/>
          <w:lang w:val="fr-CH"/>
        </w:rPr>
      </w:pPr>
    </w:p>
    <w:sectPr w:rsidR="00A65602" w:rsidRPr="00F037C0" w:rsidSect="0066148A">
      <w:headerReference w:type="default" r:id="rId10"/>
      <w:footerReference w:type="default" r:id="rId11"/>
      <w:pgSz w:w="11906" w:h="16838" w:code="9"/>
      <w:pgMar w:top="1304" w:right="851" w:bottom="1134" w:left="1134" w:header="720" w:footer="72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A39E4A" w14:textId="77777777" w:rsidR="00F219E7" w:rsidRDefault="00F219E7" w:rsidP="003E000C">
      <w:r>
        <w:separator/>
      </w:r>
    </w:p>
  </w:endnote>
  <w:endnote w:type="continuationSeparator" w:id="0">
    <w:p w14:paraId="24F3384E" w14:textId="77777777" w:rsidR="00F219E7" w:rsidRDefault="00F219E7" w:rsidP="003E00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8AB21EB-5E99-451B-A156-A948B6592F99}"/>
    <w:embedBold r:id="rId2" w:fontKey="{F12A251B-4949-405F-A728-7B6756FF376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726CF2E-F1F7-429D-9DC7-78823C6941E3}"/>
    <w:embedBold r:id="rId4" w:fontKey="{6E3B6D0A-C762-4DD5-A8B7-8DFCCB1F2B40}"/>
    <w:embedItalic r:id="rId5" w:fontKey="{13599EDE-385A-4534-9FA0-6AC383FBCC6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6" w:fontKey="{5F8D1DC0-75AE-4333-BA92-868860A4169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6820FEC7-3B15-4755-AFB1-874CD61DB8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0430A5" w14:textId="77777777" w:rsidR="007840A5" w:rsidRDefault="007840A5" w:rsidP="00EF7D7A">
    <w:pPr>
      <w:pStyle w:val="Fuzeile"/>
      <w:tabs>
        <w:tab w:val="clear" w:pos="4536"/>
        <w:tab w:val="clear" w:pos="9072"/>
        <w:tab w:val="right" w:pos="10036"/>
      </w:tabs>
      <w:ind w:right="-113"/>
      <w:rPr>
        <w:rFonts w:cs="Arial"/>
        <w:sz w:val="18"/>
        <w:szCs w:val="18"/>
      </w:rPr>
    </w:pPr>
    <w:r>
      <w:rPr>
        <w:rFonts w:cs="Arial"/>
        <w:sz w:val="18"/>
        <w:szCs w:val="18"/>
      </w:rPr>
      <w:t>3/2019</w:t>
    </w:r>
    <w:r>
      <w:rPr>
        <w:rFonts w:cs="Arial"/>
        <w:sz w:val="18"/>
        <w:szCs w:val="18"/>
      </w:rPr>
      <w:tab/>
    </w:r>
  </w:p>
  <w:p w14:paraId="3CCB22E0" w14:textId="77777777" w:rsidR="007840A5" w:rsidRDefault="007840A5" w:rsidP="0007091D">
    <w:pPr>
      <w:pStyle w:val="Fuzeile"/>
      <w:numPr>
        <w:ilvl w:val="0"/>
        <w:numId w:val="40"/>
      </w:numPr>
      <w:tabs>
        <w:tab w:val="clear" w:pos="4536"/>
        <w:tab w:val="clear" w:pos="9072"/>
        <w:tab w:val="center" w:pos="4962"/>
        <w:tab w:val="right" w:pos="9923"/>
      </w:tabs>
      <w:jc w:val="center"/>
      <w:rPr>
        <w:rFonts w:cs="Arial"/>
        <w:sz w:val="18"/>
        <w:szCs w:val="18"/>
      </w:rPr>
    </w:pPr>
    <w:r w:rsidRPr="00737285">
      <w:rPr>
        <w:noProof/>
        <w:sz w:val="18"/>
        <w:szCs w:val="18"/>
        <w:lang w:val="de-CH" w:eastAsia="de-CH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575694" wp14:editId="10A1586B">
              <wp:simplePos x="0" y="0"/>
              <wp:positionH relativeFrom="column">
                <wp:posOffset>0</wp:posOffset>
              </wp:positionH>
              <wp:positionV relativeFrom="paragraph">
                <wp:posOffset>64135</wp:posOffset>
              </wp:positionV>
              <wp:extent cx="6299835" cy="0"/>
              <wp:effectExtent l="43815" t="44450" r="38100" b="41275"/>
              <wp:wrapNone/>
              <wp:docPr id="1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299835" cy="0"/>
                      </a:xfrm>
                      <a:prstGeom prst="line">
                        <a:avLst/>
                      </a:prstGeom>
                      <a:noFill/>
                      <a:ln w="76200">
                        <a:solidFill>
                          <a:srgbClr val="8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line w14:anchorId="7DE1C415" id="Line 10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.05pt" to="496.05pt,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" strokecolor="maroon" strokeweight="6pt"/>
          </w:pict>
        </mc:Fallback>
      </mc:AlternateContent>
    </w:r>
  </w:p>
  <w:p w14:paraId="5805CBCE" w14:textId="77777777" w:rsidR="007840A5" w:rsidRPr="00737285" w:rsidRDefault="007840A5" w:rsidP="00F168F5">
    <w:pPr>
      <w:pStyle w:val="Fuzeile"/>
      <w:tabs>
        <w:tab w:val="clear" w:pos="4536"/>
        <w:tab w:val="clear" w:pos="9072"/>
        <w:tab w:val="center" w:pos="4962"/>
        <w:tab w:val="right" w:pos="9923"/>
      </w:tabs>
      <w:rPr>
        <w:rFonts w:cs="Arial"/>
        <w:sz w:val="18"/>
        <w:szCs w:val="18"/>
        <w:lang w:val="en-GB"/>
      </w:rPr>
    </w:pPr>
    <w:r w:rsidRPr="00737285">
      <w:rPr>
        <w:rFonts w:cs="Arial"/>
        <w:sz w:val="18"/>
        <w:szCs w:val="18"/>
      </w:rPr>
      <w:t>Haltikon 33, CH-6403 Küssnacht</w:t>
    </w:r>
    <w:r>
      <w:rPr>
        <w:rFonts w:cs="Arial"/>
        <w:sz w:val="18"/>
        <w:szCs w:val="18"/>
      </w:rPr>
      <w:t xml:space="preserve"> </w:t>
    </w:r>
    <w:r w:rsidRPr="00737285">
      <w:rPr>
        <w:rFonts w:cs="Arial"/>
        <w:sz w:val="18"/>
        <w:szCs w:val="18"/>
      </w:rPr>
      <w:t xml:space="preserve"> I </w:t>
    </w:r>
    <w:r>
      <w:rPr>
        <w:rFonts w:cs="Arial"/>
        <w:sz w:val="18"/>
        <w:szCs w:val="18"/>
      </w:rPr>
      <w:t xml:space="preserve"> </w:t>
    </w:r>
    <w:r w:rsidRPr="00737285">
      <w:rPr>
        <w:rFonts w:cs="Arial"/>
        <w:sz w:val="18"/>
        <w:szCs w:val="18"/>
      </w:rPr>
      <w:t xml:space="preserve">Tel. </w:t>
    </w:r>
    <w:r>
      <w:rPr>
        <w:rFonts w:cs="Arial"/>
        <w:sz w:val="18"/>
        <w:szCs w:val="18"/>
        <w:lang w:val="en-GB"/>
      </w:rPr>
      <w:t>+</w:t>
    </w:r>
    <w:r w:rsidRPr="00737285">
      <w:rPr>
        <w:rFonts w:cs="Arial"/>
        <w:sz w:val="18"/>
        <w:szCs w:val="18"/>
        <w:lang w:val="en-GB"/>
      </w:rPr>
      <w:t xml:space="preserve">41 41 854 08 00 </w:t>
    </w:r>
    <w:r>
      <w:rPr>
        <w:rFonts w:cs="Arial"/>
        <w:sz w:val="18"/>
        <w:szCs w:val="18"/>
        <w:lang w:val="en-GB"/>
      </w:rPr>
      <w:t xml:space="preserve"> </w:t>
    </w:r>
    <w:r w:rsidRPr="00737285">
      <w:rPr>
        <w:rFonts w:cs="Arial"/>
        <w:sz w:val="18"/>
        <w:szCs w:val="18"/>
        <w:lang w:val="en-GB"/>
      </w:rPr>
      <w:t xml:space="preserve">I </w:t>
    </w:r>
    <w:r>
      <w:rPr>
        <w:rFonts w:cs="Arial"/>
        <w:sz w:val="18"/>
        <w:szCs w:val="18"/>
        <w:lang w:val="en-GB"/>
      </w:rPr>
      <w:t xml:space="preserve"> Fax +</w:t>
    </w:r>
    <w:r w:rsidRPr="00737285">
      <w:rPr>
        <w:rFonts w:cs="Arial"/>
        <w:sz w:val="18"/>
        <w:szCs w:val="18"/>
        <w:lang w:val="en-GB"/>
      </w:rPr>
      <w:t xml:space="preserve">41 41 854 08 01 </w:t>
    </w:r>
    <w:r>
      <w:rPr>
        <w:rFonts w:cs="Arial"/>
        <w:sz w:val="18"/>
        <w:szCs w:val="18"/>
        <w:lang w:val="en-GB"/>
      </w:rPr>
      <w:t xml:space="preserve"> </w:t>
    </w:r>
    <w:r w:rsidRPr="00737285">
      <w:rPr>
        <w:rFonts w:cs="Arial"/>
        <w:sz w:val="18"/>
        <w:szCs w:val="18"/>
        <w:lang w:val="en-GB"/>
      </w:rPr>
      <w:t xml:space="preserve">I </w:t>
    </w:r>
    <w:r>
      <w:rPr>
        <w:rFonts w:cs="Arial"/>
        <w:sz w:val="18"/>
        <w:szCs w:val="18"/>
        <w:lang w:val="en-GB"/>
      </w:rPr>
      <w:t xml:space="preserve"> </w:t>
    </w:r>
    <w:r w:rsidRPr="00737285">
      <w:rPr>
        <w:rFonts w:cs="Arial"/>
        <w:sz w:val="18"/>
        <w:szCs w:val="18"/>
        <w:lang w:val="en-GB"/>
      </w:rPr>
      <w:t xml:space="preserve">www.schilliger.ch </w:t>
    </w:r>
    <w:r>
      <w:rPr>
        <w:rFonts w:cs="Arial"/>
        <w:sz w:val="18"/>
        <w:szCs w:val="18"/>
        <w:lang w:val="en-GB"/>
      </w:rPr>
      <w:t xml:space="preserve"> I </w:t>
    </w:r>
    <w:r w:rsidRPr="00737285">
      <w:rPr>
        <w:rFonts w:cs="Arial"/>
        <w:sz w:val="18"/>
        <w:szCs w:val="18"/>
        <w:lang w:val="en-GB"/>
      </w:rPr>
      <w:t>info@schilliger.ch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10D8FC" w14:textId="77777777" w:rsidR="00F219E7" w:rsidRDefault="00F219E7" w:rsidP="003E000C">
      <w:r>
        <w:separator/>
      </w:r>
    </w:p>
  </w:footnote>
  <w:footnote w:type="continuationSeparator" w:id="0">
    <w:p w14:paraId="04BAA5ED" w14:textId="77777777" w:rsidR="00F219E7" w:rsidRDefault="00F219E7" w:rsidP="003E000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DB477" w14:textId="77777777" w:rsidR="007840A5" w:rsidRDefault="007840A5" w:rsidP="00A26558">
    <w:pPr>
      <w:pStyle w:val="Kopfzeile"/>
      <w:tabs>
        <w:tab w:val="clear" w:pos="4536"/>
        <w:tab w:val="clear" w:pos="9072"/>
        <w:tab w:val="left" w:pos="1352"/>
      </w:tabs>
      <w:rPr>
        <w:rFonts w:cs="Arial"/>
        <w:color w:val="9E0923"/>
        <w:sz w:val="20"/>
      </w:rPr>
    </w:pPr>
    <w:r>
      <w:rPr>
        <w:noProof/>
        <w:lang w:val="de-CH" w:eastAsia="de-CH"/>
      </w:rPr>
      <w:drawing>
        <wp:anchor distT="0" distB="0" distL="114300" distR="114300" simplePos="0" relativeHeight="251656704" behindDoc="0" locked="0" layoutInCell="1" allowOverlap="1" wp14:anchorId="52ED9F98" wp14:editId="011059F2">
          <wp:simplePos x="0" y="0"/>
          <wp:positionH relativeFrom="column">
            <wp:posOffset>4104005</wp:posOffset>
          </wp:positionH>
          <wp:positionV relativeFrom="paragraph">
            <wp:posOffset>-241935</wp:posOffset>
          </wp:positionV>
          <wp:extent cx="2207895" cy="593090"/>
          <wp:effectExtent l="0" t="0" r="1905" b="0"/>
          <wp:wrapSquare wrapText="bothSides"/>
          <wp:docPr id="1544" name="Bild 8" descr="LOGO Schilliger farbi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 Schilliger farbi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7895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color w:val="9E0923"/>
        <w:sz w:val="20"/>
      </w:rPr>
      <w:tab/>
    </w:r>
  </w:p>
  <w:p w14:paraId="11711B17" w14:textId="77777777" w:rsidR="007840A5" w:rsidRDefault="007840A5" w:rsidP="00970FA7">
    <w:pPr>
      <w:rPr>
        <w:b/>
        <w:bCs/>
        <w:color w:val="800000"/>
        <w:sz w:val="20"/>
        <w:lang w:val="de-CH"/>
      </w:rPr>
    </w:pPr>
    <w:proofErr w:type="spellStart"/>
    <w:r>
      <w:rPr>
        <w:b/>
        <w:bCs/>
        <w:color w:val="800000"/>
        <w:sz w:val="20"/>
        <w:lang w:val="de-CH"/>
      </w:rPr>
      <w:t>kompetenz</w:t>
    </w:r>
    <w:proofErr w:type="spellEnd"/>
    <w:r>
      <w:rPr>
        <w:b/>
        <w:bCs/>
        <w:color w:val="800000"/>
        <w:sz w:val="20"/>
        <w:lang w:val="de-CH"/>
      </w:rPr>
      <w:t xml:space="preserve"> und </w:t>
    </w:r>
    <w:proofErr w:type="spellStart"/>
    <w:r>
      <w:rPr>
        <w:b/>
        <w:bCs/>
        <w:color w:val="800000"/>
        <w:sz w:val="20"/>
        <w:lang w:val="de-CH"/>
      </w:rPr>
      <w:t>innovation</w:t>
    </w:r>
    <w:proofErr w:type="spellEnd"/>
  </w:p>
  <w:p w14:paraId="3B28FD60" w14:textId="77777777" w:rsidR="007840A5" w:rsidRPr="00970FA7" w:rsidRDefault="007840A5" w:rsidP="00A2653A">
    <w:pPr>
      <w:pStyle w:val="Kopfzeile"/>
      <w:tabs>
        <w:tab w:val="clear" w:pos="4536"/>
        <w:tab w:val="clear" w:pos="9072"/>
        <w:tab w:val="center" w:pos="4962"/>
        <w:tab w:val="right" w:pos="9923"/>
      </w:tabs>
      <w:rPr>
        <w:rFonts w:cs="Arial"/>
        <w:b/>
        <w:color w:val="9E0923"/>
        <w:sz w:val="20"/>
      </w:rPr>
    </w:pPr>
    <w:r w:rsidRPr="00970FA7">
      <w:rPr>
        <w:rFonts w:cs="Arial"/>
        <w:b/>
        <w:color w:val="9E0923"/>
        <w:sz w:val="20"/>
      </w:rPr>
      <w:tab/>
    </w:r>
    <w:r w:rsidRPr="00970FA7">
      <w:rPr>
        <w:rFonts w:cs="Arial"/>
        <w:b/>
        <w:color w:val="9E0923"/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11E6"/>
    <w:multiLevelType w:val="hybridMultilevel"/>
    <w:tmpl w:val="B178F992"/>
    <w:lvl w:ilvl="0" w:tplc="2612030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0E38FA"/>
    <w:multiLevelType w:val="hybridMultilevel"/>
    <w:tmpl w:val="9FA641F4"/>
    <w:lvl w:ilvl="0" w:tplc="F580C972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A013B"/>
    <w:multiLevelType w:val="multilevel"/>
    <w:tmpl w:val="D4F454A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3">
    <w:nsid w:val="166147DD"/>
    <w:multiLevelType w:val="hybridMultilevel"/>
    <w:tmpl w:val="79008958"/>
    <w:lvl w:ilvl="0" w:tplc="E12AC53E">
      <w:start w:val="80"/>
      <w:numFmt w:val="bullet"/>
      <w:lvlText w:val=""/>
      <w:lvlJc w:val="left"/>
      <w:pPr>
        <w:ind w:left="2628" w:hanging="360"/>
      </w:pPr>
      <w:rPr>
        <w:rFonts w:ascii="Symbol" w:eastAsia="Times New Roman" w:hAnsi="Symbol" w:cs="Tahoma" w:hint="default"/>
        <w:b/>
      </w:rPr>
    </w:lvl>
    <w:lvl w:ilvl="1" w:tplc="0807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4">
    <w:nsid w:val="17AE207B"/>
    <w:multiLevelType w:val="hybridMultilevel"/>
    <w:tmpl w:val="6CD22BB4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8CF6F01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>
    <w:nsid w:val="1E211B44"/>
    <w:multiLevelType w:val="multilevel"/>
    <w:tmpl w:val="7A4A09AE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12530BE"/>
    <w:multiLevelType w:val="hybridMultilevel"/>
    <w:tmpl w:val="61CC4048"/>
    <w:lvl w:ilvl="0" w:tplc="A88EDA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904573"/>
    <w:multiLevelType w:val="hybridMultilevel"/>
    <w:tmpl w:val="EE76D1BA"/>
    <w:lvl w:ilvl="0" w:tplc="B922040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9D444B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69A125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9C81E9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2BD11BF0"/>
    <w:multiLevelType w:val="hybridMultilevel"/>
    <w:tmpl w:val="851ACC44"/>
    <w:lvl w:ilvl="0" w:tplc="B3345CC6">
      <w:start w:val="4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8348DA"/>
    <w:multiLevelType w:val="hybridMultilevel"/>
    <w:tmpl w:val="508C948E"/>
    <w:lvl w:ilvl="0" w:tplc="2516304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A440FE"/>
    <w:multiLevelType w:val="hybridMultilevel"/>
    <w:tmpl w:val="91B8ABE2"/>
    <w:lvl w:ilvl="0" w:tplc="915AB8A2">
      <w:start w:val="3"/>
      <w:numFmt w:val="bullet"/>
      <w:lvlText w:val="-"/>
      <w:lvlJc w:val="left"/>
      <w:pPr>
        <w:tabs>
          <w:tab w:val="num" w:pos="133"/>
        </w:tabs>
        <w:ind w:left="133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853"/>
        </w:tabs>
        <w:ind w:left="85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573"/>
        </w:tabs>
        <w:ind w:left="157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293"/>
        </w:tabs>
        <w:ind w:left="229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013"/>
        </w:tabs>
        <w:ind w:left="301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733"/>
        </w:tabs>
        <w:ind w:left="373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453"/>
        </w:tabs>
        <w:ind w:left="445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173"/>
        </w:tabs>
        <w:ind w:left="517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5893"/>
        </w:tabs>
        <w:ind w:left="5893" w:hanging="360"/>
      </w:pPr>
      <w:rPr>
        <w:rFonts w:ascii="Wingdings" w:hAnsi="Wingdings" w:hint="default"/>
      </w:rPr>
    </w:lvl>
  </w:abstractNum>
  <w:abstractNum w:abstractNumId="15">
    <w:nsid w:val="310974C6"/>
    <w:multiLevelType w:val="hybridMultilevel"/>
    <w:tmpl w:val="5D7AA79E"/>
    <w:lvl w:ilvl="0" w:tplc="0EDEDC4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2202016"/>
    <w:multiLevelType w:val="hybridMultilevel"/>
    <w:tmpl w:val="7CB6B4A0"/>
    <w:lvl w:ilvl="0" w:tplc="D4CE932C">
      <w:start w:val="9"/>
      <w:numFmt w:val="bullet"/>
      <w:lvlText w:val="-"/>
      <w:lvlJc w:val="left"/>
      <w:pPr>
        <w:tabs>
          <w:tab w:val="num" w:pos="193"/>
        </w:tabs>
        <w:ind w:left="193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913"/>
        </w:tabs>
        <w:ind w:left="91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1633"/>
        </w:tabs>
        <w:ind w:left="163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353"/>
        </w:tabs>
        <w:ind w:left="235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073"/>
        </w:tabs>
        <w:ind w:left="307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3793"/>
        </w:tabs>
        <w:ind w:left="379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4513"/>
        </w:tabs>
        <w:ind w:left="451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233"/>
        </w:tabs>
        <w:ind w:left="523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5953"/>
        </w:tabs>
        <w:ind w:left="5953" w:hanging="360"/>
      </w:pPr>
      <w:rPr>
        <w:rFonts w:ascii="Wingdings" w:hAnsi="Wingdings" w:hint="default"/>
      </w:rPr>
    </w:lvl>
  </w:abstractNum>
  <w:abstractNum w:abstractNumId="17">
    <w:nsid w:val="37A03446"/>
    <w:multiLevelType w:val="hybridMultilevel"/>
    <w:tmpl w:val="0B5E65E6"/>
    <w:lvl w:ilvl="0" w:tplc="A1D25F58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D762E6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385845BC"/>
    <w:multiLevelType w:val="hybridMultilevel"/>
    <w:tmpl w:val="00561B5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545A6D"/>
    <w:multiLevelType w:val="multilevel"/>
    <w:tmpl w:val="A376666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u w:val="single"/>
      </w:rPr>
    </w:lvl>
  </w:abstractNum>
  <w:abstractNum w:abstractNumId="21">
    <w:nsid w:val="3A6E5A2E"/>
    <w:multiLevelType w:val="hybridMultilevel"/>
    <w:tmpl w:val="DDFE15F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CC347CE"/>
    <w:multiLevelType w:val="multilevel"/>
    <w:tmpl w:val="DFEAB9B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42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84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26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17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222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  <w:u w:val="single"/>
      </w:rPr>
    </w:lvl>
  </w:abstractNum>
  <w:abstractNum w:abstractNumId="23">
    <w:nsid w:val="3E3531F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409D7DF1"/>
    <w:multiLevelType w:val="hybridMultilevel"/>
    <w:tmpl w:val="E83E0F1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3025AC3"/>
    <w:multiLevelType w:val="multilevel"/>
    <w:tmpl w:val="620617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  <w:u w:val="single"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u w:val="single"/>
      </w:rPr>
    </w:lvl>
  </w:abstractNum>
  <w:abstractNum w:abstractNumId="26">
    <w:nsid w:val="45853E8B"/>
    <w:multiLevelType w:val="hybridMultilevel"/>
    <w:tmpl w:val="255CB95A"/>
    <w:lvl w:ilvl="0" w:tplc="08070001">
      <w:start w:val="1"/>
      <w:numFmt w:val="bullet"/>
      <w:lvlText w:val=""/>
      <w:lvlJc w:val="left"/>
      <w:pPr>
        <w:ind w:left="1573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2293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301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73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45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17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89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61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333" w:hanging="360"/>
      </w:pPr>
      <w:rPr>
        <w:rFonts w:ascii="Wingdings" w:hAnsi="Wingdings" w:hint="default"/>
      </w:rPr>
    </w:lvl>
  </w:abstractNum>
  <w:abstractNum w:abstractNumId="27">
    <w:nsid w:val="46C11D31"/>
    <w:multiLevelType w:val="hybridMultilevel"/>
    <w:tmpl w:val="9600046E"/>
    <w:lvl w:ilvl="0" w:tplc="E79873C6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C63337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4D881999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0">
    <w:nsid w:val="4FB17FF8"/>
    <w:multiLevelType w:val="multilevel"/>
    <w:tmpl w:val="215C1F14"/>
    <w:lvl w:ilvl="0">
      <w:start w:val="1"/>
      <w:numFmt w:val="none"/>
      <w:lvlText w:val=""/>
      <w:legacy w:legacy="1" w:legacySpace="120" w:legacyIndent="360"/>
      <w:lvlJc w:val="left"/>
      <w:pPr>
        <w:ind w:left="360" w:hanging="360"/>
      </w:pPr>
      <w:rPr>
        <w:rFonts w:ascii="Symbol" w:hAnsi="Symbol" w:cs="Times New Roman" w:hint="default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720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1080" w:hanging="360"/>
      </w:pPr>
      <w:rPr>
        <w:rFonts w:ascii="Wingdings" w:hAnsi="Wingdings" w:cs="Times New Roman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1440" w:hanging="360"/>
      </w:pPr>
      <w:rPr>
        <w:rFonts w:ascii="Symbol" w:hAnsi="Symbol" w:cs="Times New Roman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1800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2160" w:hanging="360"/>
      </w:pPr>
      <w:rPr>
        <w:rFonts w:ascii="Wingdings" w:hAnsi="Wingdings" w:cs="Times New Roman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2520" w:hanging="360"/>
      </w:pPr>
      <w:rPr>
        <w:rFonts w:ascii="Symbol" w:hAnsi="Symbol" w:cs="Times New Roman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2880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3240" w:hanging="360"/>
      </w:pPr>
      <w:rPr>
        <w:rFonts w:ascii="Wingdings" w:hAnsi="Wingdings" w:cs="Times New Roman" w:hint="default"/>
      </w:rPr>
    </w:lvl>
  </w:abstractNum>
  <w:abstractNum w:abstractNumId="31">
    <w:nsid w:val="4FDC5FC5"/>
    <w:multiLevelType w:val="hybridMultilevel"/>
    <w:tmpl w:val="A8E4BAD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5AC6C6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>
    <w:nsid w:val="5A1B0A5F"/>
    <w:multiLevelType w:val="hybridMultilevel"/>
    <w:tmpl w:val="DB38B6C8"/>
    <w:lvl w:ilvl="0" w:tplc="E79873C6">
      <w:start w:val="79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5540AF"/>
    <w:multiLevelType w:val="multilevel"/>
    <w:tmpl w:val="7BB695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0BB42EB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3ED4D89"/>
    <w:multiLevelType w:val="hybridMultilevel"/>
    <w:tmpl w:val="8438DB5A"/>
    <w:lvl w:ilvl="0" w:tplc="0407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7">
    <w:nsid w:val="64305B88"/>
    <w:multiLevelType w:val="hybridMultilevel"/>
    <w:tmpl w:val="7B4462E6"/>
    <w:lvl w:ilvl="0" w:tplc="8A0428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D567E8"/>
    <w:multiLevelType w:val="multilevel"/>
    <w:tmpl w:val="0390F5D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9">
    <w:nsid w:val="67E3450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>
    <w:nsid w:val="6D85555F"/>
    <w:multiLevelType w:val="hybridMultilevel"/>
    <w:tmpl w:val="041871E8"/>
    <w:lvl w:ilvl="0" w:tplc="E79873C6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1518FD"/>
    <w:multiLevelType w:val="hybridMultilevel"/>
    <w:tmpl w:val="3CC01568"/>
    <w:lvl w:ilvl="0" w:tplc="FAD8EF06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7A275C"/>
    <w:multiLevelType w:val="hybridMultilevel"/>
    <w:tmpl w:val="768C6CF6"/>
    <w:lvl w:ilvl="0" w:tplc="0F98B93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BC6395"/>
    <w:multiLevelType w:val="hybridMultilevel"/>
    <w:tmpl w:val="0BAE4D86"/>
    <w:lvl w:ilvl="0" w:tplc="37FAD4C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898332B"/>
    <w:multiLevelType w:val="hybridMultilevel"/>
    <w:tmpl w:val="3B1AA42E"/>
    <w:lvl w:ilvl="0" w:tplc="E79873C6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CC6B42"/>
    <w:multiLevelType w:val="hybridMultilevel"/>
    <w:tmpl w:val="4660624A"/>
    <w:lvl w:ilvl="0" w:tplc="A0A09CB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CF52E2"/>
    <w:multiLevelType w:val="multilevel"/>
    <w:tmpl w:val="F148FC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7">
    <w:nsid w:val="7ED74429"/>
    <w:multiLevelType w:val="hybridMultilevel"/>
    <w:tmpl w:val="64A2FA22"/>
    <w:lvl w:ilvl="0" w:tplc="F94A0DE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EEA29A4"/>
    <w:multiLevelType w:val="hybridMultilevel"/>
    <w:tmpl w:val="8612E6A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4"/>
  </w:num>
  <w:num w:numId="3">
    <w:abstractNumId w:val="26"/>
  </w:num>
  <w:num w:numId="4">
    <w:abstractNumId w:val="7"/>
  </w:num>
  <w:num w:numId="5">
    <w:abstractNumId w:val="16"/>
  </w:num>
  <w:num w:numId="6">
    <w:abstractNumId w:val="41"/>
  </w:num>
  <w:num w:numId="7">
    <w:abstractNumId w:val="33"/>
  </w:num>
  <w:num w:numId="8">
    <w:abstractNumId w:val="27"/>
  </w:num>
  <w:num w:numId="9">
    <w:abstractNumId w:val="40"/>
  </w:num>
  <w:num w:numId="10">
    <w:abstractNumId w:val="44"/>
  </w:num>
  <w:num w:numId="11">
    <w:abstractNumId w:val="42"/>
  </w:num>
  <w:num w:numId="12">
    <w:abstractNumId w:val="3"/>
  </w:num>
  <w:num w:numId="13">
    <w:abstractNumId w:val="43"/>
  </w:num>
  <w:num w:numId="14">
    <w:abstractNumId w:val="8"/>
  </w:num>
  <w:num w:numId="15">
    <w:abstractNumId w:val="0"/>
  </w:num>
  <w:num w:numId="16">
    <w:abstractNumId w:val="47"/>
  </w:num>
  <w:num w:numId="17">
    <w:abstractNumId w:val="37"/>
  </w:num>
  <w:num w:numId="18">
    <w:abstractNumId w:val="12"/>
  </w:num>
  <w:num w:numId="19">
    <w:abstractNumId w:val="13"/>
  </w:num>
  <w:num w:numId="20">
    <w:abstractNumId w:val="45"/>
  </w:num>
  <w:num w:numId="21">
    <w:abstractNumId w:val="1"/>
  </w:num>
  <w:num w:numId="22">
    <w:abstractNumId w:val="17"/>
  </w:num>
  <w:num w:numId="23">
    <w:abstractNumId w:val="4"/>
  </w:num>
  <w:num w:numId="24">
    <w:abstractNumId w:val="21"/>
  </w:num>
  <w:num w:numId="25">
    <w:abstractNumId w:val="32"/>
  </w:num>
  <w:num w:numId="26">
    <w:abstractNumId w:val="39"/>
  </w:num>
  <w:num w:numId="27">
    <w:abstractNumId w:val="9"/>
  </w:num>
  <w:num w:numId="28">
    <w:abstractNumId w:val="18"/>
  </w:num>
  <w:num w:numId="29">
    <w:abstractNumId w:val="19"/>
  </w:num>
  <w:num w:numId="30">
    <w:abstractNumId w:val="36"/>
  </w:num>
  <w:num w:numId="31">
    <w:abstractNumId w:val="5"/>
  </w:num>
  <w:num w:numId="32">
    <w:abstractNumId w:val="31"/>
  </w:num>
  <w:num w:numId="33">
    <w:abstractNumId w:val="30"/>
  </w:num>
  <w:num w:numId="34">
    <w:abstractNumId w:val="35"/>
  </w:num>
  <w:num w:numId="35">
    <w:abstractNumId w:val="28"/>
  </w:num>
  <w:num w:numId="36">
    <w:abstractNumId w:val="29"/>
  </w:num>
  <w:num w:numId="37">
    <w:abstractNumId w:val="23"/>
  </w:num>
  <w:num w:numId="38">
    <w:abstractNumId w:val="11"/>
  </w:num>
  <w:num w:numId="39">
    <w:abstractNumId w:val="10"/>
  </w:num>
  <w:num w:numId="40">
    <w:abstractNumId w:val="48"/>
  </w:num>
  <w:num w:numId="41">
    <w:abstractNumId w:val="20"/>
  </w:num>
  <w:num w:numId="42">
    <w:abstractNumId w:val="2"/>
  </w:num>
  <w:num w:numId="43">
    <w:abstractNumId w:val="6"/>
  </w:num>
  <w:num w:numId="44">
    <w:abstractNumId w:val="46"/>
  </w:num>
  <w:num w:numId="45">
    <w:abstractNumId w:val="22"/>
  </w:num>
  <w:num w:numId="46">
    <w:abstractNumId w:val="25"/>
  </w:num>
  <w:num w:numId="47">
    <w:abstractNumId w:val="38"/>
  </w:num>
  <w:num w:numId="48">
    <w:abstractNumId w:val="24"/>
  </w:num>
  <w:num w:numId="4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activeWritingStyle w:appName="MSWord" w:lang="it-IT" w:vendorID="64" w:dllVersion="6" w:nlCheck="1" w:checkStyle="0"/>
  <w:activeWritingStyle w:appName="MSWord" w:lang="de-DE" w:vendorID="64" w:dllVersion="6" w:nlCheck="1" w:checkStyle="1"/>
  <w:activeWritingStyle w:appName="MSWord" w:lang="de-CH" w:vendorID="64" w:dllVersion="6" w:nlCheck="1" w:checkStyle="1"/>
  <w:activeWritingStyle w:appName="MSWord" w:lang="en-CA" w:vendorID="64" w:dllVersion="6" w:nlCheck="1" w:checkStyle="1"/>
  <w:activeWritingStyle w:appName="MSWord" w:lang="fr-CH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de-CH" w:vendorID="64" w:dllVersion="4096" w:nlCheck="1" w:checkStyle="0"/>
  <w:activeWritingStyle w:appName="MSWord" w:lang="en-US" w:vendorID="64" w:dllVersion="4096" w:nlCheck="1" w:checkStyle="0"/>
  <w:activeWritingStyle w:appName="MSWord" w:lang="de-DE" w:vendorID="64" w:dllVersion="4096" w:nlCheck="1" w:checkStyle="0"/>
  <w:activeWritingStyle w:appName="MSWord" w:lang="en-AU" w:vendorID="64" w:dllVersion="4096" w:nlCheck="1" w:checkStyle="0"/>
  <w:activeWritingStyle w:appName="MSWord" w:lang="en-AU" w:vendorID="64" w:dllVersion="131078" w:nlCheck="1" w:checkStyle="1"/>
  <w:proofState w:spelling="clean" w:grammar="clean"/>
  <w:attachedTemplate r:id="rId1"/>
  <w:doNotTrackFormatting/>
  <w:defaultTabStop w:val="709"/>
  <w:hyphenationZone w:val="425"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80D"/>
    <w:rsid w:val="00001142"/>
    <w:rsid w:val="000012B2"/>
    <w:rsid w:val="00002760"/>
    <w:rsid w:val="00003114"/>
    <w:rsid w:val="00011FBD"/>
    <w:rsid w:val="0001382F"/>
    <w:rsid w:val="00013ACC"/>
    <w:rsid w:val="0001768F"/>
    <w:rsid w:val="00025B05"/>
    <w:rsid w:val="00027278"/>
    <w:rsid w:val="000304F7"/>
    <w:rsid w:val="00032904"/>
    <w:rsid w:val="00033802"/>
    <w:rsid w:val="00037CDC"/>
    <w:rsid w:val="00042C9F"/>
    <w:rsid w:val="00046C54"/>
    <w:rsid w:val="000526C0"/>
    <w:rsid w:val="0005287D"/>
    <w:rsid w:val="00054645"/>
    <w:rsid w:val="00057504"/>
    <w:rsid w:val="0005771C"/>
    <w:rsid w:val="00057FF0"/>
    <w:rsid w:val="00060D83"/>
    <w:rsid w:val="00061B51"/>
    <w:rsid w:val="000659D8"/>
    <w:rsid w:val="00066E77"/>
    <w:rsid w:val="00067796"/>
    <w:rsid w:val="00067D68"/>
    <w:rsid w:val="0007091D"/>
    <w:rsid w:val="00073CC3"/>
    <w:rsid w:val="0007510B"/>
    <w:rsid w:val="00083E87"/>
    <w:rsid w:val="0008616E"/>
    <w:rsid w:val="00090F78"/>
    <w:rsid w:val="00091717"/>
    <w:rsid w:val="00092DF1"/>
    <w:rsid w:val="00095B28"/>
    <w:rsid w:val="000A0E46"/>
    <w:rsid w:val="000A1209"/>
    <w:rsid w:val="000A1C2D"/>
    <w:rsid w:val="000A3DED"/>
    <w:rsid w:val="000A3E2B"/>
    <w:rsid w:val="000A6E59"/>
    <w:rsid w:val="000A7D26"/>
    <w:rsid w:val="000B3DA1"/>
    <w:rsid w:val="000B6797"/>
    <w:rsid w:val="000C1638"/>
    <w:rsid w:val="000C55CC"/>
    <w:rsid w:val="000C76B5"/>
    <w:rsid w:val="000D1A0A"/>
    <w:rsid w:val="000D5DE2"/>
    <w:rsid w:val="000E07CF"/>
    <w:rsid w:val="000E271B"/>
    <w:rsid w:val="000E33AC"/>
    <w:rsid w:val="000F058C"/>
    <w:rsid w:val="000F5E6D"/>
    <w:rsid w:val="001068A9"/>
    <w:rsid w:val="00112031"/>
    <w:rsid w:val="0011302D"/>
    <w:rsid w:val="00115818"/>
    <w:rsid w:val="00116DA0"/>
    <w:rsid w:val="00121E05"/>
    <w:rsid w:val="001230FE"/>
    <w:rsid w:val="00126F21"/>
    <w:rsid w:val="001303F5"/>
    <w:rsid w:val="00131B3F"/>
    <w:rsid w:val="00131CEC"/>
    <w:rsid w:val="00133F81"/>
    <w:rsid w:val="001347B2"/>
    <w:rsid w:val="00137F93"/>
    <w:rsid w:val="0014055D"/>
    <w:rsid w:val="001405FE"/>
    <w:rsid w:val="00140B02"/>
    <w:rsid w:val="0014251D"/>
    <w:rsid w:val="00143231"/>
    <w:rsid w:val="0014515C"/>
    <w:rsid w:val="001454BF"/>
    <w:rsid w:val="00147297"/>
    <w:rsid w:val="00152B54"/>
    <w:rsid w:val="0015508F"/>
    <w:rsid w:val="00156B09"/>
    <w:rsid w:val="00156C3B"/>
    <w:rsid w:val="00162056"/>
    <w:rsid w:val="0016620B"/>
    <w:rsid w:val="00171C70"/>
    <w:rsid w:val="00175BCE"/>
    <w:rsid w:val="001762F7"/>
    <w:rsid w:val="0017642D"/>
    <w:rsid w:val="001778B0"/>
    <w:rsid w:val="001868B2"/>
    <w:rsid w:val="00186AC6"/>
    <w:rsid w:val="0018788D"/>
    <w:rsid w:val="00187E66"/>
    <w:rsid w:val="0019505A"/>
    <w:rsid w:val="00195860"/>
    <w:rsid w:val="001A6D54"/>
    <w:rsid w:val="001B704D"/>
    <w:rsid w:val="001C081B"/>
    <w:rsid w:val="001C0BA1"/>
    <w:rsid w:val="001C1294"/>
    <w:rsid w:val="001C16F8"/>
    <w:rsid w:val="001C1BEE"/>
    <w:rsid w:val="001C2509"/>
    <w:rsid w:val="001C3EF2"/>
    <w:rsid w:val="001C4791"/>
    <w:rsid w:val="001D018F"/>
    <w:rsid w:val="001D0B3F"/>
    <w:rsid w:val="001D33D7"/>
    <w:rsid w:val="001E0C13"/>
    <w:rsid w:val="001E3B3B"/>
    <w:rsid w:val="001E53D0"/>
    <w:rsid w:val="001F072F"/>
    <w:rsid w:val="001F0CA8"/>
    <w:rsid w:val="001F2BC6"/>
    <w:rsid w:val="001F354A"/>
    <w:rsid w:val="001F3960"/>
    <w:rsid w:val="001F57CB"/>
    <w:rsid w:val="00200B46"/>
    <w:rsid w:val="00203520"/>
    <w:rsid w:val="002054F7"/>
    <w:rsid w:val="00210131"/>
    <w:rsid w:val="00212B40"/>
    <w:rsid w:val="00223754"/>
    <w:rsid w:val="00224185"/>
    <w:rsid w:val="00233CBE"/>
    <w:rsid w:val="002501E2"/>
    <w:rsid w:val="00254541"/>
    <w:rsid w:val="0025641D"/>
    <w:rsid w:val="00256EE3"/>
    <w:rsid w:val="00257E03"/>
    <w:rsid w:val="0026142E"/>
    <w:rsid w:val="00261CC6"/>
    <w:rsid w:val="00263746"/>
    <w:rsid w:val="002648F5"/>
    <w:rsid w:val="00264E95"/>
    <w:rsid w:val="00266279"/>
    <w:rsid w:val="00270CBD"/>
    <w:rsid w:val="00272D10"/>
    <w:rsid w:val="00274FC3"/>
    <w:rsid w:val="00276AF1"/>
    <w:rsid w:val="00281AA1"/>
    <w:rsid w:val="00286C22"/>
    <w:rsid w:val="00296B0F"/>
    <w:rsid w:val="002A4459"/>
    <w:rsid w:val="002A677A"/>
    <w:rsid w:val="002A6E84"/>
    <w:rsid w:val="002B013C"/>
    <w:rsid w:val="002B066A"/>
    <w:rsid w:val="002B0ECE"/>
    <w:rsid w:val="002B1B9E"/>
    <w:rsid w:val="002B3E53"/>
    <w:rsid w:val="002B3FEC"/>
    <w:rsid w:val="002B4D5D"/>
    <w:rsid w:val="002B5F81"/>
    <w:rsid w:val="002C097B"/>
    <w:rsid w:val="002C471D"/>
    <w:rsid w:val="002C5048"/>
    <w:rsid w:val="002C52D1"/>
    <w:rsid w:val="002C5D9B"/>
    <w:rsid w:val="002C79F7"/>
    <w:rsid w:val="002D3240"/>
    <w:rsid w:val="002D4843"/>
    <w:rsid w:val="002D6C0E"/>
    <w:rsid w:val="002E44B2"/>
    <w:rsid w:val="002F1014"/>
    <w:rsid w:val="002F325D"/>
    <w:rsid w:val="002F58E1"/>
    <w:rsid w:val="00300D6E"/>
    <w:rsid w:val="00302FC5"/>
    <w:rsid w:val="00312A99"/>
    <w:rsid w:val="00312E97"/>
    <w:rsid w:val="00314F35"/>
    <w:rsid w:val="00316650"/>
    <w:rsid w:val="0032097C"/>
    <w:rsid w:val="00321AD2"/>
    <w:rsid w:val="00321B25"/>
    <w:rsid w:val="00322D37"/>
    <w:rsid w:val="00322E67"/>
    <w:rsid w:val="00323F2D"/>
    <w:rsid w:val="00324C1C"/>
    <w:rsid w:val="00326A5E"/>
    <w:rsid w:val="003272E8"/>
    <w:rsid w:val="003309F6"/>
    <w:rsid w:val="0033113F"/>
    <w:rsid w:val="00333A1C"/>
    <w:rsid w:val="0033495B"/>
    <w:rsid w:val="0034216F"/>
    <w:rsid w:val="003432C9"/>
    <w:rsid w:val="00344010"/>
    <w:rsid w:val="00347A31"/>
    <w:rsid w:val="00354651"/>
    <w:rsid w:val="003556A5"/>
    <w:rsid w:val="00357A84"/>
    <w:rsid w:val="003642FD"/>
    <w:rsid w:val="00364A58"/>
    <w:rsid w:val="00364C0A"/>
    <w:rsid w:val="00367ACF"/>
    <w:rsid w:val="003743C8"/>
    <w:rsid w:val="00376972"/>
    <w:rsid w:val="003801A2"/>
    <w:rsid w:val="003805AC"/>
    <w:rsid w:val="003819BC"/>
    <w:rsid w:val="00394757"/>
    <w:rsid w:val="00396213"/>
    <w:rsid w:val="003A2C95"/>
    <w:rsid w:val="003A2EF1"/>
    <w:rsid w:val="003A607A"/>
    <w:rsid w:val="003A6CC4"/>
    <w:rsid w:val="003B20A1"/>
    <w:rsid w:val="003C24DB"/>
    <w:rsid w:val="003C6B59"/>
    <w:rsid w:val="003D2DE7"/>
    <w:rsid w:val="003D3197"/>
    <w:rsid w:val="003D600F"/>
    <w:rsid w:val="003E000C"/>
    <w:rsid w:val="003E5931"/>
    <w:rsid w:val="003F0668"/>
    <w:rsid w:val="003F7AB6"/>
    <w:rsid w:val="00402FF2"/>
    <w:rsid w:val="00407BF6"/>
    <w:rsid w:val="004113DD"/>
    <w:rsid w:val="00414BE0"/>
    <w:rsid w:val="0042011E"/>
    <w:rsid w:val="00420559"/>
    <w:rsid w:val="004213A5"/>
    <w:rsid w:val="004226D9"/>
    <w:rsid w:val="00422DCA"/>
    <w:rsid w:val="00423D46"/>
    <w:rsid w:val="00424A7F"/>
    <w:rsid w:val="00425737"/>
    <w:rsid w:val="004265F1"/>
    <w:rsid w:val="00431224"/>
    <w:rsid w:val="0043249C"/>
    <w:rsid w:val="00435C0F"/>
    <w:rsid w:val="0044158A"/>
    <w:rsid w:val="00442D8A"/>
    <w:rsid w:val="00444D8D"/>
    <w:rsid w:val="0044594A"/>
    <w:rsid w:val="00451564"/>
    <w:rsid w:val="004520B0"/>
    <w:rsid w:val="00453048"/>
    <w:rsid w:val="00454AD9"/>
    <w:rsid w:val="004553CC"/>
    <w:rsid w:val="00460907"/>
    <w:rsid w:val="00464B89"/>
    <w:rsid w:val="00482D55"/>
    <w:rsid w:val="00484167"/>
    <w:rsid w:val="0048760D"/>
    <w:rsid w:val="00487B2B"/>
    <w:rsid w:val="00490510"/>
    <w:rsid w:val="004923DF"/>
    <w:rsid w:val="00492555"/>
    <w:rsid w:val="004A0A2F"/>
    <w:rsid w:val="004A667C"/>
    <w:rsid w:val="004A79DF"/>
    <w:rsid w:val="004A79E3"/>
    <w:rsid w:val="004B296D"/>
    <w:rsid w:val="004B3490"/>
    <w:rsid w:val="004C1984"/>
    <w:rsid w:val="004C45D6"/>
    <w:rsid w:val="004C6B8B"/>
    <w:rsid w:val="004D28C1"/>
    <w:rsid w:val="004D2CE1"/>
    <w:rsid w:val="004D3857"/>
    <w:rsid w:val="004D39B9"/>
    <w:rsid w:val="004D6683"/>
    <w:rsid w:val="004E308F"/>
    <w:rsid w:val="004E53F7"/>
    <w:rsid w:val="004E57FE"/>
    <w:rsid w:val="004E60FD"/>
    <w:rsid w:val="004E653B"/>
    <w:rsid w:val="004E7CCA"/>
    <w:rsid w:val="004F3E54"/>
    <w:rsid w:val="004F4B70"/>
    <w:rsid w:val="004F5DA3"/>
    <w:rsid w:val="004F5E07"/>
    <w:rsid w:val="004F65EF"/>
    <w:rsid w:val="00502CAE"/>
    <w:rsid w:val="00506803"/>
    <w:rsid w:val="005126BD"/>
    <w:rsid w:val="00514CC5"/>
    <w:rsid w:val="00515404"/>
    <w:rsid w:val="00522B73"/>
    <w:rsid w:val="00524AF5"/>
    <w:rsid w:val="00525D90"/>
    <w:rsid w:val="00526674"/>
    <w:rsid w:val="0052786E"/>
    <w:rsid w:val="00533E82"/>
    <w:rsid w:val="005364F1"/>
    <w:rsid w:val="005415FE"/>
    <w:rsid w:val="00552122"/>
    <w:rsid w:val="005546FE"/>
    <w:rsid w:val="00555277"/>
    <w:rsid w:val="00562845"/>
    <w:rsid w:val="00566680"/>
    <w:rsid w:val="00573661"/>
    <w:rsid w:val="00573CCD"/>
    <w:rsid w:val="00573F22"/>
    <w:rsid w:val="0057484D"/>
    <w:rsid w:val="0057489B"/>
    <w:rsid w:val="0058166B"/>
    <w:rsid w:val="00582291"/>
    <w:rsid w:val="00582B23"/>
    <w:rsid w:val="00583508"/>
    <w:rsid w:val="00591F4F"/>
    <w:rsid w:val="00592583"/>
    <w:rsid w:val="00594225"/>
    <w:rsid w:val="005952EE"/>
    <w:rsid w:val="00595DB2"/>
    <w:rsid w:val="005960FB"/>
    <w:rsid w:val="005A08AC"/>
    <w:rsid w:val="005A0D58"/>
    <w:rsid w:val="005A4AC1"/>
    <w:rsid w:val="005A5775"/>
    <w:rsid w:val="005B4509"/>
    <w:rsid w:val="005C41ED"/>
    <w:rsid w:val="005C47D1"/>
    <w:rsid w:val="005C54DB"/>
    <w:rsid w:val="005C7719"/>
    <w:rsid w:val="005C7E98"/>
    <w:rsid w:val="005D0E77"/>
    <w:rsid w:val="005D2621"/>
    <w:rsid w:val="005D3C14"/>
    <w:rsid w:val="005D742D"/>
    <w:rsid w:val="005F119C"/>
    <w:rsid w:val="005F1614"/>
    <w:rsid w:val="005F2684"/>
    <w:rsid w:val="005F4009"/>
    <w:rsid w:val="005F4EB9"/>
    <w:rsid w:val="005F647A"/>
    <w:rsid w:val="005F786A"/>
    <w:rsid w:val="005F79A2"/>
    <w:rsid w:val="006010A1"/>
    <w:rsid w:val="00601737"/>
    <w:rsid w:val="00601A9D"/>
    <w:rsid w:val="00602948"/>
    <w:rsid w:val="00603C1F"/>
    <w:rsid w:val="00604FE8"/>
    <w:rsid w:val="00606701"/>
    <w:rsid w:val="00606C8D"/>
    <w:rsid w:val="006142CC"/>
    <w:rsid w:val="00622A6C"/>
    <w:rsid w:val="0062587B"/>
    <w:rsid w:val="00634AE6"/>
    <w:rsid w:val="00636100"/>
    <w:rsid w:val="0064196B"/>
    <w:rsid w:val="0064217B"/>
    <w:rsid w:val="00643A46"/>
    <w:rsid w:val="006558DB"/>
    <w:rsid w:val="0066148A"/>
    <w:rsid w:val="00664996"/>
    <w:rsid w:val="00673783"/>
    <w:rsid w:val="00674634"/>
    <w:rsid w:val="006776C8"/>
    <w:rsid w:val="00677DC6"/>
    <w:rsid w:val="0068003C"/>
    <w:rsid w:val="00680994"/>
    <w:rsid w:val="00685A27"/>
    <w:rsid w:val="006904C2"/>
    <w:rsid w:val="006934E3"/>
    <w:rsid w:val="0069524A"/>
    <w:rsid w:val="00695507"/>
    <w:rsid w:val="00695FAC"/>
    <w:rsid w:val="006971A6"/>
    <w:rsid w:val="00697B39"/>
    <w:rsid w:val="006A1701"/>
    <w:rsid w:val="006A3AD9"/>
    <w:rsid w:val="006B7E06"/>
    <w:rsid w:val="006C1828"/>
    <w:rsid w:val="006C3637"/>
    <w:rsid w:val="006C51A9"/>
    <w:rsid w:val="006C7300"/>
    <w:rsid w:val="006D2E09"/>
    <w:rsid w:val="006D4983"/>
    <w:rsid w:val="006D733E"/>
    <w:rsid w:val="006E2C2D"/>
    <w:rsid w:val="006E5541"/>
    <w:rsid w:val="006E7095"/>
    <w:rsid w:val="006F08FE"/>
    <w:rsid w:val="006F13D4"/>
    <w:rsid w:val="006F4814"/>
    <w:rsid w:val="0070549E"/>
    <w:rsid w:val="00710828"/>
    <w:rsid w:val="00710CF7"/>
    <w:rsid w:val="00711492"/>
    <w:rsid w:val="007171AA"/>
    <w:rsid w:val="00720642"/>
    <w:rsid w:val="00720F41"/>
    <w:rsid w:val="00720F50"/>
    <w:rsid w:val="00722AF8"/>
    <w:rsid w:val="00725B56"/>
    <w:rsid w:val="0072685E"/>
    <w:rsid w:val="007275FA"/>
    <w:rsid w:val="00730886"/>
    <w:rsid w:val="00730CA8"/>
    <w:rsid w:val="00737285"/>
    <w:rsid w:val="00741484"/>
    <w:rsid w:val="0074254D"/>
    <w:rsid w:val="00747F8F"/>
    <w:rsid w:val="00750FF0"/>
    <w:rsid w:val="007512EE"/>
    <w:rsid w:val="007517C1"/>
    <w:rsid w:val="00752DE4"/>
    <w:rsid w:val="00753419"/>
    <w:rsid w:val="007622CE"/>
    <w:rsid w:val="007651E4"/>
    <w:rsid w:val="00767586"/>
    <w:rsid w:val="00774740"/>
    <w:rsid w:val="00775758"/>
    <w:rsid w:val="0077711F"/>
    <w:rsid w:val="00781F3E"/>
    <w:rsid w:val="007840A5"/>
    <w:rsid w:val="007855C9"/>
    <w:rsid w:val="00796ABD"/>
    <w:rsid w:val="007A3E35"/>
    <w:rsid w:val="007B3A78"/>
    <w:rsid w:val="007B432B"/>
    <w:rsid w:val="007B507E"/>
    <w:rsid w:val="007B535E"/>
    <w:rsid w:val="007B7032"/>
    <w:rsid w:val="007C1647"/>
    <w:rsid w:val="007C190E"/>
    <w:rsid w:val="007C5603"/>
    <w:rsid w:val="007C58AE"/>
    <w:rsid w:val="007D5807"/>
    <w:rsid w:val="007E19B1"/>
    <w:rsid w:val="007E2AF6"/>
    <w:rsid w:val="007E6699"/>
    <w:rsid w:val="007E7A86"/>
    <w:rsid w:val="007E7CB0"/>
    <w:rsid w:val="007F1694"/>
    <w:rsid w:val="007F1E74"/>
    <w:rsid w:val="007F275E"/>
    <w:rsid w:val="007F2E42"/>
    <w:rsid w:val="007F3890"/>
    <w:rsid w:val="008004D5"/>
    <w:rsid w:val="008016ED"/>
    <w:rsid w:val="00803EB1"/>
    <w:rsid w:val="0081233C"/>
    <w:rsid w:val="00812B15"/>
    <w:rsid w:val="00812BCF"/>
    <w:rsid w:val="00814967"/>
    <w:rsid w:val="00814CF7"/>
    <w:rsid w:val="008174D7"/>
    <w:rsid w:val="0082311D"/>
    <w:rsid w:val="00823D2D"/>
    <w:rsid w:val="00823E1B"/>
    <w:rsid w:val="008260B4"/>
    <w:rsid w:val="008267E7"/>
    <w:rsid w:val="00830A65"/>
    <w:rsid w:val="00830B8F"/>
    <w:rsid w:val="008310DD"/>
    <w:rsid w:val="00832580"/>
    <w:rsid w:val="008336A4"/>
    <w:rsid w:val="008435F5"/>
    <w:rsid w:val="008468E6"/>
    <w:rsid w:val="00847901"/>
    <w:rsid w:val="00850347"/>
    <w:rsid w:val="00854FEE"/>
    <w:rsid w:val="008647D6"/>
    <w:rsid w:val="00865D73"/>
    <w:rsid w:val="008709D3"/>
    <w:rsid w:val="0087135D"/>
    <w:rsid w:val="00872877"/>
    <w:rsid w:val="00876545"/>
    <w:rsid w:val="00880120"/>
    <w:rsid w:val="00885659"/>
    <w:rsid w:val="00885CB9"/>
    <w:rsid w:val="00885F0D"/>
    <w:rsid w:val="00891610"/>
    <w:rsid w:val="00893E42"/>
    <w:rsid w:val="008A0AC8"/>
    <w:rsid w:val="008A17C8"/>
    <w:rsid w:val="008A1DC5"/>
    <w:rsid w:val="008A3306"/>
    <w:rsid w:val="008A44A4"/>
    <w:rsid w:val="008A52C9"/>
    <w:rsid w:val="008A7CAF"/>
    <w:rsid w:val="008B1DEC"/>
    <w:rsid w:val="008B2492"/>
    <w:rsid w:val="008B281A"/>
    <w:rsid w:val="008B2D39"/>
    <w:rsid w:val="008B3745"/>
    <w:rsid w:val="008B4D4E"/>
    <w:rsid w:val="008B585C"/>
    <w:rsid w:val="008C0D3A"/>
    <w:rsid w:val="008C107E"/>
    <w:rsid w:val="008C5794"/>
    <w:rsid w:val="008C584F"/>
    <w:rsid w:val="008D0F07"/>
    <w:rsid w:val="008D122C"/>
    <w:rsid w:val="008D6B0F"/>
    <w:rsid w:val="008E03BF"/>
    <w:rsid w:val="008E2AE3"/>
    <w:rsid w:val="008E3305"/>
    <w:rsid w:val="008E4A82"/>
    <w:rsid w:val="008F0A61"/>
    <w:rsid w:val="008F453B"/>
    <w:rsid w:val="008F5BD3"/>
    <w:rsid w:val="008F7473"/>
    <w:rsid w:val="008F7894"/>
    <w:rsid w:val="008F7D6C"/>
    <w:rsid w:val="0091522C"/>
    <w:rsid w:val="009167A4"/>
    <w:rsid w:val="009173EB"/>
    <w:rsid w:val="009175BC"/>
    <w:rsid w:val="009260F0"/>
    <w:rsid w:val="00935D9E"/>
    <w:rsid w:val="00937457"/>
    <w:rsid w:val="00942B55"/>
    <w:rsid w:val="00944CD7"/>
    <w:rsid w:val="00951B19"/>
    <w:rsid w:val="00953659"/>
    <w:rsid w:val="00953CA2"/>
    <w:rsid w:val="00955677"/>
    <w:rsid w:val="00956CB2"/>
    <w:rsid w:val="009667D4"/>
    <w:rsid w:val="0096695E"/>
    <w:rsid w:val="00970FA7"/>
    <w:rsid w:val="00971286"/>
    <w:rsid w:val="00971DE2"/>
    <w:rsid w:val="00975069"/>
    <w:rsid w:val="00981136"/>
    <w:rsid w:val="00987E59"/>
    <w:rsid w:val="009924FC"/>
    <w:rsid w:val="0099341B"/>
    <w:rsid w:val="00994B30"/>
    <w:rsid w:val="00995665"/>
    <w:rsid w:val="009964B7"/>
    <w:rsid w:val="00996C59"/>
    <w:rsid w:val="009A1B2E"/>
    <w:rsid w:val="009A241B"/>
    <w:rsid w:val="009A2492"/>
    <w:rsid w:val="009A4F54"/>
    <w:rsid w:val="009A5345"/>
    <w:rsid w:val="009A6AB8"/>
    <w:rsid w:val="009A70A5"/>
    <w:rsid w:val="009B0875"/>
    <w:rsid w:val="009B3324"/>
    <w:rsid w:val="009B521C"/>
    <w:rsid w:val="009B783E"/>
    <w:rsid w:val="009C0A2B"/>
    <w:rsid w:val="009C18BC"/>
    <w:rsid w:val="009C26B5"/>
    <w:rsid w:val="009C27CD"/>
    <w:rsid w:val="009C2E42"/>
    <w:rsid w:val="009C4BD5"/>
    <w:rsid w:val="009C5CC0"/>
    <w:rsid w:val="009C6D1D"/>
    <w:rsid w:val="009C6D70"/>
    <w:rsid w:val="009D77D9"/>
    <w:rsid w:val="009E0493"/>
    <w:rsid w:val="009E368D"/>
    <w:rsid w:val="009E424C"/>
    <w:rsid w:val="009E63BA"/>
    <w:rsid w:val="00A03461"/>
    <w:rsid w:val="00A04E14"/>
    <w:rsid w:val="00A07376"/>
    <w:rsid w:val="00A14D8C"/>
    <w:rsid w:val="00A16342"/>
    <w:rsid w:val="00A1751F"/>
    <w:rsid w:val="00A21AA1"/>
    <w:rsid w:val="00A24A1D"/>
    <w:rsid w:val="00A2653A"/>
    <w:rsid w:val="00A26558"/>
    <w:rsid w:val="00A35409"/>
    <w:rsid w:val="00A37977"/>
    <w:rsid w:val="00A402FC"/>
    <w:rsid w:val="00A408DE"/>
    <w:rsid w:val="00A421B2"/>
    <w:rsid w:val="00A43347"/>
    <w:rsid w:val="00A43DB8"/>
    <w:rsid w:val="00A45682"/>
    <w:rsid w:val="00A5529D"/>
    <w:rsid w:val="00A559B7"/>
    <w:rsid w:val="00A55E07"/>
    <w:rsid w:val="00A6150B"/>
    <w:rsid w:val="00A61744"/>
    <w:rsid w:val="00A64067"/>
    <w:rsid w:val="00A646D6"/>
    <w:rsid w:val="00A65602"/>
    <w:rsid w:val="00A673C0"/>
    <w:rsid w:val="00A70E97"/>
    <w:rsid w:val="00A718B1"/>
    <w:rsid w:val="00A724E6"/>
    <w:rsid w:val="00A760BE"/>
    <w:rsid w:val="00A833E8"/>
    <w:rsid w:val="00A8391C"/>
    <w:rsid w:val="00A845AE"/>
    <w:rsid w:val="00A855CC"/>
    <w:rsid w:val="00A8788F"/>
    <w:rsid w:val="00A9105F"/>
    <w:rsid w:val="00AA0011"/>
    <w:rsid w:val="00AA3406"/>
    <w:rsid w:val="00AA3605"/>
    <w:rsid w:val="00AA7DEC"/>
    <w:rsid w:val="00AB114F"/>
    <w:rsid w:val="00AB1F1F"/>
    <w:rsid w:val="00AB376C"/>
    <w:rsid w:val="00AC12C0"/>
    <w:rsid w:val="00AC6D47"/>
    <w:rsid w:val="00AD696B"/>
    <w:rsid w:val="00AD71A8"/>
    <w:rsid w:val="00AE0587"/>
    <w:rsid w:val="00AE2AE4"/>
    <w:rsid w:val="00AE32ED"/>
    <w:rsid w:val="00AE6A40"/>
    <w:rsid w:val="00AF2324"/>
    <w:rsid w:val="00B0042F"/>
    <w:rsid w:val="00B00671"/>
    <w:rsid w:val="00B026CF"/>
    <w:rsid w:val="00B04948"/>
    <w:rsid w:val="00B05C36"/>
    <w:rsid w:val="00B06897"/>
    <w:rsid w:val="00B11D7A"/>
    <w:rsid w:val="00B1250F"/>
    <w:rsid w:val="00B134D0"/>
    <w:rsid w:val="00B14FF5"/>
    <w:rsid w:val="00B15B3D"/>
    <w:rsid w:val="00B26168"/>
    <w:rsid w:val="00B34FEC"/>
    <w:rsid w:val="00B3515F"/>
    <w:rsid w:val="00B3528D"/>
    <w:rsid w:val="00B424FE"/>
    <w:rsid w:val="00B4389D"/>
    <w:rsid w:val="00B44583"/>
    <w:rsid w:val="00B4485C"/>
    <w:rsid w:val="00B44F20"/>
    <w:rsid w:val="00B50CEF"/>
    <w:rsid w:val="00B511D5"/>
    <w:rsid w:val="00B54A8C"/>
    <w:rsid w:val="00B553EA"/>
    <w:rsid w:val="00B55682"/>
    <w:rsid w:val="00B5780C"/>
    <w:rsid w:val="00B606F8"/>
    <w:rsid w:val="00B60F96"/>
    <w:rsid w:val="00B637AB"/>
    <w:rsid w:val="00B6480D"/>
    <w:rsid w:val="00B64831"/>
    <w:rsid w:val="00B64B13"/>
    <w:rsid w:val="00B7139B"/>
    <w:rsid w:val="00B768D0"/>
    <w:rsid w:val="00B8578F"/>
    <w:rsid w:val="00B93343"/>
    <w:rsid w:val="00B93D6F"/>
    <w:rsid w:val="00B95C4E"/>
    <w:rsid w:val="00B95DFF"/>
    <w:rsid w:val="00BA2210"/>
    <w:rsid w:val="00BA37BF"/>
    <w:rsid w:val="00BA4647"/>
    <w:rsid w:val="00BA48C8"/>
    <w:rsid w:val="00BA6F19"/>
    <w:rsid w:val="00BA7D5F"/>
    <w:rsid w:val="00BB1BB9"/>
    <w:rsid w:val="00BB531B"/>
    <w:rsid w:val="00BB5369"/>
    <w:rsid w:val="00BB6B64"/>
    <w:rsid w:val="00BC06A5"/>
    <w:rsid w:val="00BC42DB"/>
    <w:rsid w:val="00BC49D6"/>
    <w:rsid w:val="00BC7C95"/>
    <w:rsid w:val="00BD0A91"/>
    <w:rsid w:val="00BD5E89"/>
    <w:rsid w:val="00BD76C2"/>
    <w:rsid w:val="00BE7F74"/>
    <w:rsid w:val="00BF3F0B"/>
    <w:rsid w:val="00BF4D93"/>
    <w:rsid w:val="00BF7F23"/>
    <w:rsid w:val="00BF7FDC"/>
    <w:rsid w:val="00C01477"/>
    <w:rsid w:val="00C0179A"/>
    <w:rsid w:val="00C0455B"/>
    <w:rsid w:val="00C05CF9"/>
    <w:rsid w:val="00C07D21"/>
    <w:rsid w:val="00C10468"/>
    <w:rsid w:val="00C13D6A"/>
    <w:rsid w:val="00C14836"/>
    <w:rsid w:val="00C15B02"/>
    <w:rsid w:val="00C17173"/>
    <w:rsid w:val="00C267A5"/>
    <w:rsid w:val="00C27708"/>
    <w:rsid w:val="00C30B51"/>
    <w:rsid w:val="00C3575D"/>
    <w:rsid w:val="00C41B13"/>
    <w:rsid w:val="00C441C0"/>
    <w:rsid w:val="00C448F8"/>
    <w:rsid w:val="00C46214"/>
    <w:rsid w:val="00C53BEC"/>
    <w:rsid w:val="00C54D3B"/>
    <w:rsid w:val="00C570CD"/>
    <w:rsid w:val="00C57CD2"/>
    <w:rsid w:val="00C6102D"/>
    <w:rsid w:val="00C6584B"/>
    <w:rsid w:val="00C71372"/>
    <w:rsid w:val="00C72DCD"/>
    <w:rsid w:val="00C73B45"/>
    <w:rsid w:val="00C807CF"/>
    <w:rsid w:val="00C81B9C"/>
    <w:rsid w:val="00C81EF1"/>
    <w:rsid w:val="00C82B79"/>
    <w:rsid w:val="00C840DC"/>
    <w:rsid w:val="00C90D9D"/>
    <w:rsid w:val="00C932A6"/>
    <w:rsid w:val="00C9586A"/>
    <w:rsid w:val="00C96438"/>
    <w:rsid w:val="00C9657B"/>
    <w:rsid w:val="00C96B42"/>
    <w:rsid w:val="00C973C3"/>
    <w:rsid w:val="00CA253F"/>
    <w:rsid w:val="00CA2AF0"/>
    <w:rsid w:val="00CA3857"/>
    <w:rsid w:val="00CA554E"/>
    <w:rsid w:val="00CA5A15"/>
    <w:rsid w:val="00CB2CC7"/>
    <w:rsid w:val="00CC11C4"/>
    <w:rsid w:val="00CC3AF6"/>
    <w:rsid w:val="00CC486C"/>
    <w:rsid w:val="00CC588D"/>
    <w:rsid w:val="00CC698B"/>
    <w:rsid w:val="00CC71C2"/>
    <w:rsid w:val="00CD1672"/>
    <w:rsid w:val="00CD2758"/>
    <w:rsid w:val="00CD487E"/>
    <w:rsid w:val="00CD6099"/>
    <w:rsid w:val="00CD69C7"/>
    <w:rsid w:val="00CE4244"/>
    <w:rsid w:val="00CE77D4"/>
    <w:rsid w:val="00CF1E94"/>
    <w:rsid w:val="00D0777E"/>
    <w:rsid w:val="00D1310A"/>
    <w:rsid w:val="00D131E4"/>
    <w:rsid w:val="00D13D49"/>
    <w:rsid w:val="00D1623E"/>
    <w:rsid w:val="00D17167"/>
    <w:rsid w:val="00D1795F"/>
    <w:rsid w:val="00D21CE1"/>
    <w:rsid w:val="00D21F0D"/>
    <w:rsid w:val="00D27D88"/>
    <w:rsid w:val="00D35735"/>
    <w:rsid w:val="00D450E7"/>
    <w:rsid w:val="00D45761"/>
    <w:rsid w:val="00D52AD8"/>
    <w:rsid w:val="00D53476"/>
    <w:rsid w:val="00D63855"/>
    <w:rsid w:val="00D6630F"/>
    <w:rsid w:val="00D73E6A"/>
    <w:rsid w:val="00D80C33"/>
    <w:rsid w:val="00D84ABB"/>
    <w:rsid w:val="00D85E00"/>
    <w:rsid w:val="00D86257"/>
    <w:rsid w:val="00D863D4"/>
    <w:rsid w:val="00D874D3"/>
    <w:rsid w:val="00D91860"/>
    <w:rsid w:val="00D94289"/>
    <w:rsid w:val="00DA1807"/>
    <w:rsid w:val="00DB2031"/>
    <w:rsid w:val="00DB3547"/>
    <w:rsid w:val="00DB711C"/>
    <w:rsid w:val="00DC14DE"/>
    <w:rsid w:val="00DC3C98"/>
    <w:rsid w:val="00DC5415"/>
    <w:rsid w:val="00DD2BAC"/>
    <w:rsid w:val="00DD7EB1"/>
    <w:rsid w:val="00DE1720"/>
    <w:rsid w:val="00DE26AE"/>
    <w:rsid w:val="00DF1A3F"/>
    <w:rsid w:val="00DF59F4"/>
    <w:rsid w:val="00DF6C55"/>
    <w:rsid w:val="00E030FD"/>
    <w:rsid w:val="00E03601"/>
    <w:rsid w:val="00E0476A"/>
    <w:rsid w:val="00E07312"/>
    <w:rsid w:val="00E1090A"/>
    <w:rsid w:val="00E12CD7"/>
    <w:rsid w:val="00E21A90"/>
    <w:rsid w:val="00E21BFB"/>
    <w:rsid w:val="00E21FC2"/>
    <w:rsid w:val="00E235EC"/>
    <w:rsid w:val="00E23DA9"/>
    <w:rsid w:val="00E306AA"/>
    <w:rsid w:val="00E33C9A"/>
    <w:rsid w:val="00E36909"/>
    <w:rsid w:val="00E40275"/>
    <w:rsid w:val="00E41BCF"/>
    <w:rsid w:val="00E4391A"/>
    <w:rsid w:val="00E51183"/>
    <w:rsid w:val="00E53D08"/>
    <w:rsid w:val="00E574BA"/>
    <w:rsid w:val="00E6533E"/>
    <w:rsid w:val="00E67B45"/>
    <w:rsid w:val="00E70D37"/>
    <w:rsid w:val="00E72B9E"/>
    <w:rsid w:val="00E7601E"/>
    <w:rsid w:val="00E7681F"/>
    <w:rsid w:val="00E80FBE"/>
    <w:rsid w:val="00E81269"/>
    <w:rsid w:val="00E818AA"/>
    <w:rsid w:val="00E8641E"/>
    <w:rsid w:val="00E86485"/>
    <w:rsid w:val="00E87894"/>
    <w:rsid w:val="00E90495"/>
    <w:rsid w:val="00E90C1F"/>
    <w:rsid w:val="00E91514"/>
    <w:rsid w:val="00E93213"/>
    <w:rsid w:val="00E94345"/>
    <w:rsid w:val="00E95860"/>
    <w:rsid w:val="00E96509"/>
    <w:rsid w:val="00EA5268"/>
    <w:rsid w:val="00EA53FA"/>
    <w:rsid w:val="00EA7014"/>
    <w:rsid w:val="00EB07D9"/>
    <w:rsid w:val="00EB2635"/>
    <w:rsid w:val="00EB33AC"/>
    <w:rsid w:val="00EB3D9A"/>
    <w:rsid w:val="00EB4857"/>
    <w:rsid w:val="00EB564B"/>
    <w:rsid w:val="00EB5949"/>
    <w:rsid w:val="00EC1AD4"/>
    <w:rsid w:val="00EC28D2"/>
    <w:rsid w:val="00EC49CC"/>
    <w:rsid w:val="00EC7C1C"/>
    <w:rsid w:val="00ED278A"/>
    <w:rsid w:val="00ED4861"/>
    <w:rsid w:val="00EE0BA1"/>
    <w:rsid w:val="00EE1AF9"/>
    <w:rsid w:val="00EE295E"/>
    <w:rsid w:val="00EE4C56"/>
    <w:rsid w:val="00EF063B"/>
    <w:rsid w:val="00EF10AD"/>
    <w:rsid w:val="00EF2791"/>
    <w:rsid w:val="00EF30A7"/>
    <w:rsid w:val="00EF3940"/>
    <w:rsid w:val="00EF6BD4"/>
    <w:rsid w:val="00EF6E48"/>
    <w:rsid w:val="00EF7D7A"/>
    <w:rsid w:val="00F00878"/>
    <w:rsid w:val="00F00887"/>
    <w:rsid w:val="00F037C0"/>
    <w:rsid w:val="00F079FC"/>
    <w:rsid w:val="00F10F0E"/>
    <w:rsid w:val="00F11EA5"/>
    <w:rsid w:val="00F11F22"/>
    <w:rsid w:val="00F168F5"/>
    <w:rsid w:val="00F17448"/>
    <w:rsid w:val="00F20FDB"/>
    <w:rsid w:val="00F21931"/>
    <w:rsid w:val="00F219E7"/>
    <w:rsid w:val="00F223C0"/>
    <w:rsid w:val="00F22B17"/>
    <w:rsid w:val="00F23A8B"/>
    <w:rsid w:val="00F2406B"/>
    <w:rsid w:val="00F25AEA"/>
    <w:rsid w:val="00F33A9C"/>
    <w:rsid w:val="00F354A8"/>
    <w:rsid w:val="00F427D1"/>
    <w:rsid w:val="00F42994"/>
    <w:rsid w:val="00F47FEC"/>
    <w:rsid w:val="00F50EB2"/>
    <w:rsid w:val="00F513BC"/>
    <w:rsid w:val="00F5392D"/>
    <w:rsid w:val="00F62547"/>
    <w:rsid w:val="00F643A3"/>
    <w:rsid w:val="00F67850"/>
    <w:rsid w:val="00F75674"/>
    <w:rsid w:val="00F80DA7"/>
    <w:rsid w:val="00F829C9"/>
    <w:rsid w:val="00F82BD1"/>
    <w:rsid w:val="00F83241"/>
    <w:rsid w:val="00F840FB"/>
    <w:rsid w:val="00F93176"/>
    <w:rsid w:val="00F93D41"/>
    <w:rsid w:val="00F95B86"/>
    <w:rsid w:val="00F96373"/>
    <w:rsid w:val="00F976CF"/>
    <w:rsid w:val="00FA163E"/>
    <w:rsid w:val="00FA36D6"/>
    <w:rsid w:val="00FA6BA7"/>
    <w:rsid w:val="00FA7234"/>
    <w:rsid w:val="00FB2439"/>
    <w:rsid w:val="00FB2F08"/>
    <w:rsid w:val="00FB7AF1"/>
    <w:rsid w:val="00FC1750"/>
    <w:rsid w:val="00FC466F"/>
    <w:rsid w:val="00FD72A1"/>
    <w:rsid w:val="00FD7477"/>
    <w:rsid w:val="00FE33C9"/>
    <w:rsid w:val="00FF22AD"/>
    <w:rsid w:val="00FF277A"/>
    <w:rsid w:val="00FF3A6F"/>
    <w:rsid w:val="00FF56F2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552661D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480D"/>
    <w:rPr>
      <w:rFonts w:ascii="Arial" w:eastAsia="Times New Roman" w:hAnsi="Arial" w:cs="Tahoma"/>
      <w:sz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44010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berschrift3">
    <w:name w:val="heading 3"/>
    <w:basedOn w:val="Standard"/>
    <w:next w:val="Standard"/>
    <w:qFormat/>
    <w:rsid w:val="00B6480D"/>
    <w:pPr>
      <w:keepNext/>
      <w:outlineLvl w:val="2"/>
    </w:pPr>
    <w:rPr>
      <w:b/>
      <w:bCs/>
      <w:lang w:val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529D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A5529D"/>
    <w:pPr>
      <w:spacing w:before="240" w:after="60"/>
      <w:outlineLvl w:val="7"/>
    </w:pPr>
    <w:rPr>
      <w:rFonts w:ascii="Calibri" w:hAnsi="Calibri" w:cs="Times New Roman"/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E00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E000C"/>
  </w:style>
  <w:style w:type="paragraph" w:styleId="Fuzeile">
    <w:name w:val="footer"/>
    <w:basedOn w:val="Standard"/>
    <w:link w:val="FuzeileZchn"/>
    <w:uiPriority w:val="99"/>
    <w:unhideWhenUsed/>
    <w:rsid w:val="003E00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E000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00C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3E000C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3E000C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E21FC2"/>
    <w:rPr>
      <w:color w:val="0000FF"/>
      <w:u w:val="single"/>
    </w:rPr>
  </w:style>
  <w:style w:type="table" w:customStyle="1" w:styleId="Tabellengitternetz">
    <w:name w:val="Tabellengitternetz"/>
    <w:basedOn w:val="NormaleTabelle"/>
    <w:uiPriority w:val="59"/>
    <w:rsid w:val="000B3D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uiPriority w:val="9"/>
    <w:rsid w:val="00344010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E87894"/>
  </w:style>
  <w:style w:type="paragraph" w:styleId="Funotentext">
    <w:name w:val="footnote text"/>
    <w:basedOn w:val="Standard"/>
    <w:link w:val="FunotentextZchn"/>
    <w:semiHidden/>
    <w:rsid w:val="00CA554E"/>
    <w:rPr>
      <w:rFonts w:cs="Times New Roman"/>
      <w:sz w:val="20"/>
    </w:rPr>
  </w:style>
  <w:style w:type="character" w:customStyle="1" w:styleId="FunotentextZchn">
    <w:name w:val="Fußnotentext Zchn"/>
    <w:link w:val="Funotentext"/>
    <w:semiHidden/>
    <w:rsid w:val="00CA554E"/>
    <w:rPr>
      <w:rFonts w:ascii="Arial" w:eastAsia="Times New Roman" w:hAnsi="Arial" w:cs="Tahoma"/>
      <w:lang w:val="de-DE" w:eastAsia="de-DE"/>
    </w:rPr>
  </w:style>
  <w:style w:type="character" w:styleId="Funotenzeichen">
    <w:name w:val="footnote reference"/>
    <w:semiHidden/>
    <w:rsid w:val="00CA554E"/>
    <w:rPr>
      <w:vertAlign w:val="superscript"/>
    </w:rPr>
  </w:style>
  <w:style w:type="character" w:customStyle="1" w:styleId="berschrift4Zchn">
    <w:name w:val="Überschrift 4 Zchn"/>
    <w:link w:val="berschrift4"/>
    <w:uiPriority w:val="9"/>
    <w:semiHidden/>
    <w:rsid w:val="00A5529D"/>
    <w:rPr>
      <w:rFonts w:ascii="Calibri" w:eastAsia="Times New Roman" w:hAnsi="Calibri" w:cs="Times New Roman"/>
      <w:b/>
      <w:bCs/>
      <w:sz w:val="28"/>
      <w:szCs w:val="28"/>
      <w:lang w:val="de-DE" w:eastAsia="de-DE"/>
    </w:rPr>
  </w:style>
  <w:style w:type="character" w:customStyle="1" w:styleId="berschrift8Zchn">
    <w:name w:val="Überschrift 8 Zchn"/>
    <w:link w:val="berschrift8"/>
    <w:uiPriority w:val="9"/>
    <w:rsid w:val="00A5529D"/>
    <w:rPr>
      <w:rFonts w:ascii="Calibri" w:eastAsia="Times New Roman" w:hAnsi="Calibri" w:cs="Times New Roman"/>
      <w:i/>
      <w:iCs/>
      <w:sz w:val="24"/>
      <w:szCs w:val="24"/>
      <w:lang w:val="de-DE" w:eastAsia="de-DE"/>
    </w:rPr>
  </w:style>
  <w:style w:type="paragraph" w:customStyle="1" w:styleId="-SEITE-">
    <w:name w:val="- SEITE -"/>
    <w:rsid w:val="00A5529D"/>
    <w:rPr>
      <w:rFonts w:ascii="Times New Roman" w:eastAsia="Times New Roman" w:hAnsi="Times New Roman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F62547"/>
    <w:pPr>
      <w:spacing w:after="120"/>
    </w:pPr>
    <w:rPr>
      <w:rFonts w:cs="Times New Roman"/>
    </w:rPr>
  </w:style>
  <w:style w:type="character" w:customStyle="1" w:styleId="TextkrperZchn">
    <w:name w:val="Textkörper Zchn"/>
    <w:link w:val="Textkrper"/>
    <w:uiPriority w:val="99"/>
    <w:rsid w:val="00F62547"/>
    <w:rPr>
      <w:rFonts w:ascii="Arial" w:eastAsia="Times New Roman" w:hAnsi="Arial" w:cs="Tahoma"/>
      <w:sz w:val="22"/>
      <w:lang w:val="de-DE" w:eastAsia="de-DE"/>
    </w:rPr>
  </w:style>
  <w:style w:type="character" w:styleId="Kommentarzeichen">
    <w:name w:val="annotation reference"/>
    <w:uiPriority w:val="99"/>
    <w:semiHidden/>
    <w:rsid w:val="00F168F5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168F5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F168F5"/>
    <w:rPr>
      <w:rFonts w:ascii="Arial" w:eastAsia="Times New Roman" w:hAnsi="Arial" w:cs="Tahoma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168F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168F5"/>
    <w:rPr>
      <w:rFonts w:ascii="Arial" w:eastAsia="Times New Roman" w:hAnsi="Arial" w:cs="Tahoma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7B507E"/>
    <w:rPr>
      <w:rFonts w:ascii="Arial" w:eastAsia="Times New Roman" w:hAnsi="Arial" w:cs="Tahoma"/>
      <w:sz w:val="22"/>
      <w:lang w:val="de-DE" w:eastAsia="de-DE"/>
    </w:rPr>
  </w:style>
  <w:style w:type="table" w:styleId="Tabellenraster">
    <w:name w:val="Table Grid"/>
    <w:basedOn w:val="NormaleTabelle"/>
    <w:uiPriority w:val="59"/>
    <w:rsid w:val="002C504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A5A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6480D"/>
    <w:rPr>
      <w:rFonts w:ascii="Arial" w:eastAsia="Times New Roman" w:hAnsi="Arial" w:cs="Tahoma"/>
      <w:sz w:val="22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44010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berschrift3">
    <w:name w:val="heading 3"/>
    <w:basedOn w:val="Standard"/>
    <w:next w:val="Standard"/>
    <w:qFormat/>
    <w:rsid w:val="00B6480D"/>
    <w:pPr>
      <w:keepNext/>
      <w:outlineLvl w:val="2"/>
    </w:pPr>
    <w:rPr>
      <w:b/>
      <w:bCs/>
      <w:lang w:val="de-CH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5529D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A5529D"/>
    <w:pPr>
      <w:spacing w:before="240" w:after="60"/>
      <w:outlineLvl w:val="7"/>
    </w:pPr>
    <w:rPr>
      <w:rFonts w:ascii="Calibri" w:hAnsi="Calibri" w:cs="Times New Roman"/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E000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E000C"/>
  </w:style>
  <w:style w:type="paragraph" w:styleId="Fuzeile">
    <w:name w:val="footer"/>
    <w:basedOn w:val="Standard"/>
    <w:link w:val="FuzeileZchn"/>
    <w:uiPriority w:val="99"/>
    <w:unhideWhenUsed/>
    <w:rsid w:val="003E000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E000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00C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3E000C"/>
    <w:rPr>
      <w:rFonts w:ascii="Tahoma" w:hAnsi="Tahoma" w:cs="Tahoma"/>
      <w:sz w:val="16"/>
      <w:szCs w:val="16"/>
    </w:rPr>
  </w:style>
  <w:style w:type="paragraph" w:styleId="KeinLeerraum">
    <w:name w:val="No Spacing"/>
    <w:uiPriority w:val="1"/>
    <w:qFormat/>
    <w:rsid w:val="003E000C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E21FC2"/>
    <w:rPr>
      <w:color w:val="0000FF"/>
      <w:u w:val="single"/>
    </w:rPr>
  </w:style>
  <w:style w:type="table" w:customStyle="1" w:styleId="Tabellengitternetz">
    <w:name w:val="Tabellengitternetz"/>
    <w:basedOn w:val="NormaleTabelle"/>
    <w:uiPriority w:val="59"/>
    <w:rsid w:val="000B3D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link w:val="berschrift1"/>
    <w:uiPriority w:val="9"/>
    <w:rsid w:val="00344010"/>
    <w:rPr>
      <w:rFonts w:ascii="Cambria" w:eastAsia="Times New Roman" w:hAnsi="Cambria" w:cs="Times New Roman"/>
      <w:b/>
      <w:bCs/>
      <w:kern w:val="32"/>
      <w:sz w:val="32"/>
      <w:szCs w:val="32"/>
      <w:lang w:val="de-DE"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E87894"/>
  </w:style>
  <w:style w:type="paragraph" w:styleId="Funotentext">
    <w:name w:val="footnote text"/>
    <w:basedOn w:val="Standard"/>
    <w:link w:val="FunotentextZchn"/>
    <w:semiHidden/>
    <w:rsid w:val="00CA554E"/>
    <w:rPr>
      <w:rFonts w:cs="Times New Roman"/>
      <w:sz w:val="20"/>
    </w:rPr>
  </w:style>
  <w:style w:type="character" w:customStyle="1" w:styleId="FunotentextZchn">
    <w:name w:val="Fußnotentext Zchn"/>
    <w:link w:val="Funotentext"/>
    <w:semiHidden/>
    <w:rsid w:val="00CA554E"/>
    <w:rPr>
      <w:rFonts w:ascii="Arial" w:eastAsia="Times New Roman" w:hAnsi="Arial" w:cs="Tahoma"/>
      <w:lang w:val="de-DE" w:eastAsia="de-DE"/>
    </w:rPr>
  </w:style>
  <w:style w:type="character" w:styleId="Funotenzeichen">
    <w:name w:val="footnote reference"/>
    <w:semiHidden/>
    <w:rsid w:val="00CA554E"/>
    <w:rPr>
      <w:vertAlign w:val="superscript"/>
    </w:rPr>
  </w:style>
  <w:style w:type="character" w:customStyle="1" w:styleId="berschrift4Zchn">
    <w:name w:val="Überschrift 4 Zchn"/>
    <w:link w:val="berschrift4"/>
    <w:uiPriority w:val="9"/>
    <w:semiHidden/>
    <w:rsid w:val="00A5529D"/>
    <w:rPr>
      <w:rFonts w:ascii="Calibri" w:eastAsia="Times New Roman" w:hAnsi="Calibri" w:cs="Times New Roman"/>
      <w:b/>
      <w:bCs/>
      <w:sz w:val="28"/>
      <w:szCs w:val="28"/>
      <w:lang w:val="de-DE" w:eastAsia="de-DE"/>
    </w:rPr>
  </w:style>
  <w:style w:type="character" w:customStyle="1" w:styleId="berschrift8Zchn">
    <w:name w:val="Überschrift 8 Zchn"/>
    <w:link w:val="berschrift8"/>
    <w:uiPriority w:val="9"/>
    <w:rsid w:val="00A5529D"/>
    <w:rPr>
      <w:rFonts w:ascii="Calibri" w:eastAsia="Times New Roman" w:hAnsi="Calibri" w:cs="Times New Roman"/>
      <w:i/>
      <w:iCs/>
      <w:sz w:val="24"/>
      <w:szCs w:val="24"/>
      <w:lang w:val="de-DE" w:eastAsia="de-DE"/>
    </w:rPr>
  </w:style>
  <w:style w:type="paragraph" w:customStyle="1" w:styleId="-SEITE-">
    <w:name w:val="- SEITE -"/>
    <w:rsid w:val="00A5529D"/>
    <w:rPr>
      <w:rFonts w:ascii="Times New Roman" w:eastAsia="Times New Roman" w:hAnsi="Times New Roman"/>
      <w:lang w:val="de-DE" w:eastAsia="de-DE"/>
    </w:rPr>
  </w:style>
  <w:style w:type="paragraph" w:styleId="Textkrper">
    <w:name w:val="Body Text"/>
    <w:basedOn w:val="Standard"/>
    <w:link w:val="TextkrperZchn"/>
    <w:uiPriority w:val="99"/>
    <w:rsid w:val="00F62547"/>
    <w:pPr>
      <w:spacing w:after="120"/>
    </w:pPr>
    <w:rPr>
      <w:rFonts w:cs="Times New Roman"/>
    </w:rPr>
  </w:style>
  <w:style w:type="character" w:customStyle="1" w:styleId="TextkrperZchn">
    <w:name w:val="Textkörper Zchn"/>
    <w:link w:val="Textkrper"/>
    <w:uiPriority w:val="99"/>
    <w:rsid w:val="00F62547"/>
    <w:rPr>
      <w:rFonts w:ascii="Arial" w:eastAsia="Times New Roman" w:hAnsi="Arial" w:cs="Tahoma"/>
      <w:sz w:val="22"/>
      <w:lang w:val="de-DE" w:eastAsia="de-DE"/>
    </w:rPr>
  </w:style>
  <w:style w:type="character" w:styleId="Kommentarzeichen">
    <w:name w:val="annotation reference"/>
    <w:uiPriority w:val="99"/>
    <w:semiHidden/>
    <w:rsid w:val="00F168F5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F168F5"/>
    <w:rPr>
      <w:sz w:val="20"/>
    </w:rPr>
  </w:style>
  <w:style w:type="character" w:customStyle="1" w:styleId="KommentartextZchn">
    <w:name w:val="Kommentartext Zchn"/>
    <w:link w:val="Kommentartext"/>
    <w:uiPriority w:val="99"/>
    <w:semiHidden/>
    <w:rsid w:val="00F168F5"/>
    <w:rPr>
      <w:rFonts w:ascii="Arial" w:eastAsia="Times New Roman" w:hAnsi="Arial" w:cs="Tahoma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F168F5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F168F5"/>
    <w:rPr>
      <w:rFonts w:ascii="Arial" w:eastAsia="Times New Roman" w:hAnsi="Arial" w:cs="Tahoma"/>
      <w:b/>
      <w:bCs/>
      <w:lang w:val="de-DE" w:eastAsia="de-DE"/>
    </w:rPr>
  </w:style>
  <w:style w:type="paragraph" w:styleId="berarbeitung">
    <w:name w:val="Revision"/>
    <w:hidden/>
    <w:uiPriority w:val="99"/>
    <w:semiHidden/>
    <w:rsid w:val="007B507E"/>
    <w:rPr>
      <w:rFonts w:ascii="Arial" w:eastAsia="Times New Roman" w:hAnsi="Arial" w:cs="Tahoma"/>
      <w:sz w:val="22"/>
      <w:lang w:val="de-DE" w:eastAsia="de-DE"/>
    </w:rPr>
  </w:style>
  <w:style w:type="table" w:styleId="Tabellenraster">
    <w:name w:val="Table Grid"/>
    <w:basedOn w:val="NormaleTabelle"/>
    <w:uiPriority w:val="59"/>
    <w:rsid w:val="002C504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CA5A1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6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1.SCHILLIGER\AppData\Roaming\Microsoft\Vorlagen\SH-TDB%200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27BDA0-FD43-493F-B08C-B3418FF79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SH-TDB 03.dot</Template>
  <TotalTime>0</TotalTime>
  <Pages>1</Pages>
  <Words>169</Words>
  <Characters>1065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1232</CharactersWithSpaces>
  <SharedDoc>false</SharedDoc>
  <HLinks>
    <vt:vector size="42" baseType="variant">
      <vt:variant>
        <vt:i4>1441856</vt:i4>
      </vt:variant>
      <vt:variant>
        <vt:i4>24</vt:i4>
      </vt:variant>
      <vt:variant>
        <vt:i4>0</vt:i4>
      </vt:variant>
      <vt:variant>
        <vt:i4>5</vt:i4>
      </vt:variant>
      <vt:variant>
        <vt:lpwstr>http://www.schilliger.ch/</vt:lpwstr>
      </vt:variant>
      <vt:variant>
        <vt:lpwstr/>
      </vt:variant>
      <vt:variant>
        <vt:i4>1441856</vt:i4>
      </vt:variant>
      <vt:variant>
        <vt:i4>21</vt:i4>
      </vt:variant>
      <vt:variant>
        <vt:i4>0</vt:i4>
      </vt:variant>
      <vt:variant>
        <vt:i4>5</vt:i4>
      </vt:variant>
      <vt:variant>
        <vt:lpwstr>http://www.schilliger.ch/</vt:lpwstr>
      </vt:variant>
      <vt:variant>
        <vt:lpwstr/>
      </vt:variant>
      <vt:variant>
        <vt:i4>1441856</vt:i4>
      </vt:variant>
      <vt:variant>
        <vt:i4>18</vt:i4>
      </vt:variant>
      <vt:variant>
        <vt:i4>0</vt:i4>
      </vt:variant>
      <vt:variant>
        <vt:i4>5</vt:i4>
      </vt:variant>
      <vt:variant>
        <vt:lpwstr>http://www.schilliger.ch/</vt:lpwstr>
      </vt:variant>
      <vt:variant>
        <vt:lpwstr/>
      </vt:variant>
      <vt:variant>
        <vt:i4>1441856</vt:i4>
      </vt:variant>
      <vt:variant>
        <vt:i4>15</vt:i4>
      </vt:variant>
      <vt:variant>
        <vt:i4>0</vt:i4>
      </vt:variant>
      <vt:variant>
        <vt:i4>5</vt:i4>
      </vt:variant>
      <vt:variant>
        <vt:lpwstr>http://www.schilliger.ch/</vt:lpwstr>
      </vt:variant>
      <vt:variant>
        <vt:lpwstr/>
      </vt:variant>
      <vt:variant>
        <vt:i4>1441856</vt:i4>
      </vt:variant>
      <vt:variant>
        <vt:i4>12</vt:i4>
      </vt:variant>
      <vt:variant>
        <vt:i4>0</vt:i4>
      </vt:variant>
      <vt:variant>
        <vt:i4>5</vt:i4>
      </vt:variant>
      <vt:variant>
        <vt:lpwstr>http://www.schilliger.ch/</vt:lpwstr>
      </vt:variant>
      <vt:variant>
        <vt:lpwstr/>
      </vt:variant>
      <vt:variant>
        <vt:i4>196627</vt:i4>
      </vt:variant>
      <vt:variant>
        <vt:i4>-1</vt:i4>
      </vt:variant>
      <vt:variant>
        <vt:i4>4279</vt:i4>
      </vt:variant>
      <vt:variant>
        <vt:i4>1</vt:i4>
      </vt:variant>
      <vt:variant>
        <vt:lpwstr>http://www.garten-informationen.de/rindenmulch-1.jpg</vt:lpwstr>
      </vt:variant>
      <vt:variant>
        <vt:lpwstr/>
      </vt:variant>
      <vt:variant>
        <vt:i4>3145748</vt:i4>
      </vt:variant>
      <vt:variant>
        <vt:i4>-1</vt:i4>
      </vt:variant>
      <vt:variant>
        <vt:i4>4280</vt:i4>
      </vt:variant>
      <vt:variant>
        <vt:i4>1</vt:i4>
      </vt:variant>
      <vt:variant>
        <vt:lpwstr>http://www.holzbauwittwer.ch/_pics/145/saegemehl.jpg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Tobias Osterwalder</dc:creator>
  <cp:lastModifiedBy>David Coulin</cp:lastModifiedBy>
  <cp:revision>6</cp:revision>
  <cp:lastPrinted>2019-03-25T09:18:00Z</cp:lastPrinted>
  <dcterms:created xsi:type="dcterms:W3CDTF">2019-04-22T07:54:00Z</dcterms:created>
  <dcterms:modified xsi:type="dcterms:W3CDTF">2019-05-09T07:21:00Z</dcterms:modified>
</cp:coreProperties>
</file>